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gril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0172E5" w:rsidRPr="00637200" w14:paraId="0CE04132" w14:textId="77777777" w:rsidTr="006145D8">
        <w:tc>
          <w:tcPr>
            <w:tcW w:w="5000" w:type="pct"/>
            <w:shd w:val="clear" w:color="auto" w:fill="D97835" w:themeFill="accent5"/>
            <w:vAlign w:val="bottom"/>
          </w:tcPr>
          <w:p w14:paraId="0A3E2363" w14:textId="77777777" w:rsidR="000172E5" w:rsidRPr="00A90B0F" w:rsidRDefault="00F74250" w:rsidP="00F74250">
            <w:pPr>
              <w:pStyle w:val="Titlu1"/>
              <w:outlineLvl w:val="0"/>
              <w:rPr>
                <w:sz w:val="24"/>
                <w:szCs w:val="24"/>
              </w:rPr>
            </w:pPr>
            <w:r w:rsidRPr="00A90B0F">
              <w:rPr>
                <w:sz w:val="24"/>
                <w:szCs w:val="24"/>
              </w:rPr>
              <w:t>Titlul lucrării</w:t>
            </w:r>
          </w:p>
        </w:tc>
      </w:tr>
      <w:tr w:rsidR="007D5DBF" w:rsidRPr="00846B76" w14:paraId="03AD170C" w14:textId="77777777" w:rsidTr="007D5DBF">
        <w:trPr>
          <w:trHeight w:val="884"/>
        </w:trPr>
        <w:tc>
          <w:tcPr>
            <w:tcW w:w="5000" w:type="pct"/>
            <w:vAlign w:val="center"/>
          </w:tcPr>
          <w:tbl>
            <w:tblPr>
              <w:tblStyle w:val="Tabelgril"/>
              <w:tblW w:w="885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14"/>
              <w:gridCol w:w="7040"/>
            </w:tblGrid>
            <w:tr w:rsidR="007D5DBF" w14:paraId="4282BD64" w14:textId="77777777" w:rsidTr="00BE5136">
              <w:tc>
                <w:tcPr>
                  <w:tcW w:w="1814" w:type="dxa"/>
                </w:tcPr>
                <w:p w14:paraId="6EB9801C" w14:textId="77777777" w:rsidR="007D5DBF" w:rsidRDefault="007D5DBF" w:rsidP="007D5DBF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040" w:type="dxa"/>
                  <w:tcBorders>
                    <w:bottom w:val="dashed" w:sz="4" w:space="0" w:color="auto"/>
                  </w:tcBorders>
                  <w:vAlign w:val="bottom"/>
                </w:tcPr>
                <w:p w14:paraId="3F47D9FE" w14:textId="477CA9F9" w:rsidR="007D5DBF" w:rsidRPr="00B83F63" w:rsidRDefault="00471EB4" w:rsidP="00BE5136">
                  <w:pPr>
                    <w:rPr>
                      <w:caps/>
                      <w:sz w:val="24"/>
                      <w:szCs w:val="24"/>
                    </w:rPr>
                  </w:pPr>
                  <w:sdt>
                    <w:sdtPr>
                      <w:alias w:val="TITLUL_LUCRARII"/>
                      <w:tag w:val="TITLUL_LUCRARII"/>
                      <w:id w:val="-208884133"/>
                      <w:text/>
                    </w:sdtPr>
                    <w:sdtEndPr/>
                    <w:sdtContent>
                      <w:r w:rsidR="007D5DBF">
                        <w:rPr>
                          <w:i/>
                          <w:color w:val="6B6B6B"/>
                          <w:shd w:val="clear" w:color="auto" w:fill="FFF4EC"/>
                        </w:rPr>
                        <w:t>Introduceți titlul lucrării</w:t>
                      </w:r>
                    </w:sdtContent>
                  </w:sdt>
                </w:p>
              </w:tc>
            </w:tr>
            <w:tr w:rsidR="007D5DBF" w14:paraId="1F8AB6BA" w14:textId="77777777" w:rsidTr="00BE5136">
              <w:tc>
                <w:tcPr>
                  <w:tcW w:w="1814" w:type="dxa"/>
                </w:tcPr>
                <w:p w14:paraId="3CDFBB3F" w14:textId="77777777" w:rsidR="007D5DBF" w:rsidRDefault="007D5DBF" w:rsidP="007D5DBF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040" w:type="dxa"/>
                  <w:tcBorders>
                    <w:top w:val="dashed" w:sz="4" w:space="0" w:color="auto"/>
                    <w:bottom w:val="dashed" w:sz="4" w:space="0" w:color="auto"/>
                  </w:tcBorders>
                  <w:vAlign w:val="bottom"/>
                </w:tcPr>
                <w:p w14:paraId="32486D02" w14:textId="77777777" w:rsidR="007D5DBF" w:rsidRPr="00B83F63" w:rsidRDefault="00471EB4" w:rsidP="00BE5136">
                  <w:pPr>
                    <w:rPr>
                      <w:caps/>
                      <w:sz w:val="24"/>
                      <w:szCs w:val="24"/>
                    </w:rPr>
                  </w:pPr>
                  <w:sdt>
                    <w:sdtPr>
                      <w:alias w:val="TITLUL_LUCRARII_CONTINUARE"/>
                      <w:tag w:val="TITLUL_LUCRARII_CONTINUARE"/>
                      <w:id w:val="776447643"/>
                      <w:text/>
                    </w:sdtPr>
                    <w:sdtEndPr/>
                    <w:sdtContent>
                      <w:r w:rsidR="007D5DBF">
                        <w:rPr>
                          <w:i/>
                          <w:color w:val="6B6B6B"/>
                          <w:shd w:val="clear" w:color="auto" w:fill="FFF4EC"/>
                        </w:rPr>
                        <w:t>Continuare titlu, dacă este cazul</w:t>
                      </w:r>
                    </w:sdtContent>
                  </w:sdt>
                </w:p>
              </w:tc>
            </w:tr>
          </w:tbl>
          <w:p w14:paraId="1CFBD1D2" w14:textId="77777777" w:rsidR="007D5DBF" w:rsidRPr="009A35AD" w:rsidRDefault="007D5DBF" w:rsidP="007D5DBF">
            <w:pPr>
              <w:rPr>
                <w:sz w:val="24"/>
                <w:szCs w:val="24"/>
              </w:rPr>
            </w:pPr>
          </w:p>
        </w:tc>
      </w:tr>
      <w:tr w:rsidR="000172E5" w:rsidRPr="00846B76" w14:paraId="69EE2F47" w14:textId="77777777" w:rsidTr="009A35AD">
        <w:trPr>
          <w:trHeight w:val="54"/>
        </w:trPr>
        <w:tc>
          <w:tcPr>
            <w:tcW w:w="5000" w:type="pct"/>
            <w:shd w:val="clear" w:color="auto" w:fill="auto"/>
            <w:vAlign w:val="bottom"/>
          </w:tcPr>
          <w:p w14:paraId="2259CBDA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A90B0F" w14:paraId="07A9093B" w14:textId="77777777" w:rsidTr="006145D8">
        <w:tc>
          <w:tcPr>
            <w:tcW w:w="5000" w:type="pct"/>
            <w:shd w:val="clear" w:color="auto" w:fill="D97835" w:themeFill="accent5"/>
            <w:vAlign w:val="bottom"/>
          </w:tcPr>
          <w:p w14:paraId="7198A2C3" w14:textId="77777777" w:rsidR="000172E5" w:rsidRPr="00A90B0F" w:rsidRDefault="00862DB1" w:rsidP="00862DB1">
            <w:pPr>
              <w:pStyle w:val="Titlu1"/>
              <w:outlineLvl w:val="0"/>
              <w:rPr>
                <w:sz w:val="24"/>
                <w:szCs w:val="24"/>
              </w:rPr>
            </w:pPr>
            <w:r w:rsidRPr="00A90B0F">
              <w:rPr>
                <w:sz w:val="24"/>
                <w:szCs w:val="24"/>
              </w:rPr>
              <w:t>Autorii lucrării</w:t>
            </w:r>
          </w:p>
        </w:tc>
      </w:tr>
      <w:tr w:rsidR="00077849" w:rsidRPr="00846B76" w14:paraId="1E6B49AB" w14:textId="77777777" w:rsidTr="00BC3163">
        <w:tc>
          <w:tcPr>
            <w:tcW w:w="5000" w:type="pct"/>
            <w:vAlign w:val="bottom"/>
          </w:tcPr>
          <w:tbl>
            <w:tblPr>
              <w:tblStyle w:val="Tabelgril"/>
              <w:tblW w:w="885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14"/>
              <w:gridCol w:w="7041"/>
            </w:tblGrid>
            <w:tr w:rsidR="00077849" w14:paraId="7EA11361" w14:textId="77777777" w:rsidTr="00BE5136">
              <w:tc>
                <w:tcPr>
                  <w:tcW w:w="1814" w:type="dxa"/>
                </w:tcPr>
                <w:p w14:paraId="067B998E" w14:textId="57825AB6" w:rsidR="00077849" w:rsidRPr="00BE5136" w:rsidRDefault="00BE5136" w:rsidP="006145D8">
                  <w:pPr>
                    <w:rPr>
                      <w:rFonts w:cstheme="minorHAnsi"/>
                      <w:bCs/>
                      <w:sz w:val="22"/>
                      <w:szCs w:val="22"/>
                    </w:rPr>
                  </w:pPr>
                  <w:r>
                    <w:rPr>
                      <w:rFonts w:cstheme="minorHAnsi"/>
                      <w:bCs/>
                      <w:sz w:val="22"/>
                      <w:szCs w:val="22"/>
                    </w:rPr>
                    <w:t>Nume Prenume Student</w:t>
                  </w:r>
                </w:p>
              </w:tc>
              <w:tc>
                <w:tcPr>
                  <w:tcW w:w="7041" w:type="dxa"/>
                  <w:tcBorders>
                    <w:bottom w:val="dashed" w:sz="4" w:space="0" w:color="auto"/>
                  </w:tcBorders>
                  <w:shd w:val="clear" w:color="auto" w:fill="auto"/>
                  <w:vAlign w:val="bottom"/>
                </w:tcPr>
                <w:p w14:paraId="4EBE892B" w14:textId="33C70580" w:rsidR="00077849" w:rsidRPr="00B83F63" w:rsidRDefault="00471EB4" w:rsidP="00BE5136">
                  <w:pPr>
                    <w:rPr>
                      <w:rFonts w:cstheme="minorHAnsi"/>
                      <w:bCs/>
                      <w:caps/>
                      <w:sz w:val="24"/>
                      <w:szCs w:val="24"/>
                    </w:rPr>
                  </w:pPr>
                  <w:sdt>
                    <w:sdtPr>
                      <w:alias w:val="NUME_PRENUME_STUDENT"/>
                      <w:tag w:val="NUME_PRENUME_STUDENT"/>
                      <w:id w:val="-504983860"/>
                      <w:text/>
                    </w:sdtPr>
                    <w:sdtEndPr/>
                    <w:sdtContent>
                      <w:r w:rsidR="00077849">
                        <w:rPr>
                          <w:i/>
                          <w:color w:val="6B6B6B"/>
                          <w:shd w:val="clear" w:color="auto" w:fill="FFF4EC"/>
                        </w:rPr>
                        <w:t>Introduceți numele studentului</w:t>
                      </w:r>
                    </w:sdtContent>
                  </w:sdt>
                </w:p>
              </w:tc>
            </w:tr>
            <w:tr w:rsidR="00077849" w14:paraId="3E13D5AF" w14:textId="77777777" w:rsidTr="00BE5136">
              <w:tc>
                <w:tcPr>
                  <w:tcW w:w="1814" w:type="dxa"/>
                </w:tcPr>
                <w:p w14:paraId="04716B80" w14:textId="27C92293" w:rsidR="00077849" w:rsidRPr="00BE5136" w:rsidRDefault="00BE5136" w:rsidP="006145D8">
                  <w:pPr>
                    <w:rPr>
                      <w:rFonts w:cstheme="minorHAnsi"/>
                      <w:bCs/>
                      <w:sz w:val="22"/>
                      <w:szCs w:val="22"/>
                    </w:rPr>
                  </w:pPr>
                  <w:r>
                    <w:rPr>
                      <w:rFonts w:cstheme="minorHAnsi"/>
                      <w:bCs/>
                      <w:sz w:val="22"/>
                      <w:szCs w:val="22"/>
                    </w:rPr>
                    <w:t>Nume Prenume Coordonator</w:t>
                  </w:r>
                </w:p>
              </w:tc>
              <w:tc>
                <w:tcPr>
                  <w:tcW w:w="7041" w:type="dxa"/>
                  <w:tcBorders>
                    <w:top w:val="dashed" w:sz="4" w:space="0" w:color="auto"/>
                    <w:bottom w:val="dashed" w:sz="4" w:space="0" w:color="auto"/>
                  </w:tcBorders>
                  <w:vAlign w:val="bottom"/>
                </w:tcPr>
                <w:p w14:paraId="0E35B956" w14:textId="77777777" w:rsidR="00077849" w:rsidRPr="00B83F63" w:rsidRDefault="00471EB4" w:rsidP="00BE5136">
                  <w:pPr>
                    <w:rPr>
                      <w:rFonts w:cstheme="minorHAnsi"/>
                      <w:bCs/>
                      <w:caps/>
                      <w:sz w:val="24"/>
                      <w:szCs w:val="24"/>
                    </w:rPr>
                  </w:pPr>
                  <w:sdt>
                    <w:sdtPr>
                      <w:alias w:val="NUME_PRENUME_COORDONATOR"/>
                      <w:tag w:val="NUME_PRENUME_COORDONATOR"/>
                      <w:id w:val="-1792663618"/>
                      <w:text/>
                    </w:sdtPr>
                    <w:sdtEndPr/>
                    <w:sdtContent>
                      <w:r w:rsidR="00077849">
                        <w:rPr>
                          <w:i/>
                          <w:color w:val="6B6B6B"/>
                          <w:shd w:val="clear" w:color="auto" w:fill="FFF4EC"/>
                        </w:rPr>
                        <w:t>Introduceți numele coordonatorului</w:t>
                      </w:r>
                    </w:sdtContent>
                  </w:sdt>
                </w:p>
              </w:tc>
            </w:tr>
          </w:tbl>
          <w:p w14:paraId="31B8ED10" w14:textId="77777777" w:rsidR="00077849" w:rsidRPr="00846B76" w:rsidRDefault="00077849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BC3163" w:rsidRPr="00846B76" w14:paraId="7BB05747" w14:textId="77777777" w:rsidTr="00BC3163">
        <w:tc>
          <w:tcPr>
            <w:tcW w:w="5000" w:type="pct"/>
            <w:vAlign w:val="bottom"/>
          </w:tcPr>
          <w:p w14:paraId="62CD5E87" w14:textId="77777777" w:rsidR="00BC3163" w:rsidRPr="00846B76" w:rsidRDefault="00BC3163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72EEB" w:rsidRPr="00A90B0F" w14:paraId="298866F5" w14:textId="77777777" w:rsidTr="00DF3B6B">
        <w:tc>
          <w:tcPr>
            <w:tcW w:w="5000" w:type="pct"/>
            <w:shd w:val="clear" w:color="auto" w:fill="D97835" w:themeFill="accent5"/>
            <w:vAlign w:val="bottom"/>
          </w:tcPr>
          <w:p w14:paraId="371130C3" w14:textId="77777777" w:rsidR="00972EEB" w:rsidRPr="00A90B0F" w:rsidRDefault="00862DB1" w:rsidP="00862DB1">
            <w:pPr>
              <w:pStyle w:val="Titlu1"/>
              <w:outlineLvl w:val="0"/>
              <w:rPr>
                <w:sz w:val="24"/>
                <w:szCs w:val="24"/>
              </w:rPr>
            </w:pPr>
            <w:r w:rsidRPr="00A90B0F">
              <w:rPr>
                <w:sz w:val="24"/>
                <w:szCs w:val="24"/>
              </w:rPr>
              <w:t xml:space="preserve">Afilierea </w:t>
            </w:r>
            <w:r w:rsidRPr="00A90B0F">
              <w:rPr>
                <w:sz w:val="24"/>
                <w:szCs w:val="24"/>
              </w:rPr>
              <w:br/>
              <w:t>instituțională</w:t>
            </w:r>
          </w:p>
        </w:tc>
      </w:tr>
      <w:tr w:rsidR="00A90B0F" w:rsidRPr="00846B76" w14:paraId="5009C24A" w14:textId="77777777" w:rsidTr="00A90B0F">
        <w:tc>
          <w:tcPr>
            <w:tcW w:w="5000" w:type="pct"/>
            <w:vAlign w:val="bottom"/>
          </w:tcPr>
          <w:tbl>
            <w:tblPr>
              <w:tblStyle w:val="Tabelgril"/>
              <w:tblW w:w="885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14"/>
              <w:gridCol w:w="7041"/>
            </w:tblGrid>
            <w:tr w:rsidR="00A90B0F" w14:paraId="64534110" w14:textId="77777777" w:rsidTr="00BE5136">
              <w:tc>
                <w:tcPr>
                  <w:tcW w:w="1814" w:type="dxa"/>
                </w:tcPr>
                <w:p w14:paraId="191670BD" w14:textId="2CCC786C" w:rsidR="00A90B0F" w:rsidRPr="00BE5136" w:rsidRDefault="00A90B0F" w:rsidP="006145D8">
                  <w:pPr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BE5136">
                    <w:rPr>
                      <w:sz w:val="24"/>
                      <w:szCs w:val="24"/>
                    </w:rPr>
                    <w:t>Numele și adresa instituției</w:t>
                  </w:r>
                </w:p>
              </w:tc>
              <w:tc>
                <w:tcPr>
                  <w:tcW w:w="7041" w:type="dxa"/>
                  <w:tcBorders>
                    <w:bottom w:val="dashed" w:sz="4" w:space="0" w:color="auto"/>
                  </w:tcBorders>
                  <w:vAlign w:val="bottom"/>
                </w:tcPr>
                <w:p w14:paraId="0CEFBDDB" w14:textId="77777777" w:rsidR="00A90B0F" w:rsidRPr="00A90B0F" w:rsidRDefault="00471EB4" w:rsidP="00BE5136">
                  <w:pPr>
                    <w:rPr>
                      <w:rFonts w:cstheme="minorHAnsi"/>
                      <w:bCs/>
                      <w:sz w:val="24"/>
                      <w:szCs w:val="24"/>
                    </w:rPr>
                  </w:pPr>
                  <w:sdt>
                    <w:sdtPr>
                      <w:alias w:val="AFILIERE_INSTITUTIONALA"/>
                      <w:tag w:val="AFILIERE_INSTITUTIONALA"/>
                      <w:id w:val="282164110"/>
                      <w:text/>
                    </w:sdtPr>
                    <w:sdtEndPr/>
                    <w:sdtContent>
                      <w:r w:rsidR="00A90B0F">
                        <w:rPr>
                          <w:i/>
                          <w:color w:val="6B6B6B"/>
                          <w:shd w:val="clear" w:color="auto" w:fill="FFF4EC"/>
                        </w:rPr>
                        <w:t>Introduceți instituția și adresa</w:t>
                      </w:r>
                    </w:sdtContent>
                  </w:sdt>
                </w:p>
              </w:tc>
            </w:tr>
          </w:tbl>
          <w:p w14:paraId="5B726E99" w14:textId="77777777" w:rsidR="00A90B0F" w:rsidRPr="00846B76" w:rsidRDefault="00A90B0F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A90B0F" w:rsidRPr="00846B76" w14:paraId="5ABFD863" w14:textId="77777777" w:rsidTr="00A90B0F">
        <w:tc>
          <w:tcPr>
            <w:tcW w:w="5000" w:type="pct"/>
            <w:vAlign w:val="bottom"/>
          </w:tcPr>
          <w:p w14:paraId="283029C9" w14:textId="77777777" w:rsidR="00A90B0F" w:rsidRPr="00846B76" w:rsidRDefault="00A90B0F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B5CBF" w:rsidRPr="00A90B0F" w14:paraId="4DC7E590" w14:textId="77777777" w:rsidTr="009A35AD">
        <w:tc>
          <w:tcPr>
            <w:tcW w:w="5000" w:type="pct"/>
            <w:shd w:val="clear" w:color="auto" w:fill="D97835" w:themeFill="accent5"/>
            <w:vAlign w:val="bottom"/>
          </w:tcPr>
          <w:p w14:paraId="216F8181" w14:textId="77777777" w:rsidR="009B5CBF" w:rsidRPr="00A90B0F" w:rsidRDefault="009B5CBF" w:rsidP="009B5CBF">
            <w:pPr>
              <w:pStyle w:val="Titlu1"/>
              <w:outlineLvl w:val="0"/>
              <w:rPr>
                <w:sz w:val="24"/>
                <w:szCs w:val="24"/>
              </w:rPr>
            </w:pPr>
            <w:r w:rsidRPr="00A90B0F">
              <w:rPr>
                <w:sz w:val="24"/>
                <w:szCs w:val="24"/>
              </w:rPr>
              <w:t>Date contact</w:t>
            </w:r>
            <w:r w:rsidRPr="00A90B0F">
              <w:rPr>
                <w:sz w:val="24"/>
                <w:szCs w:val="24"/>
              </w:rPr>
              <w:br/>
              <w:t>prim autor</w:t>
            </w:r>
          </w:p>
        </w:tc>
      </w:tr>
      <w:tr w:rsidR="00B47AF5" w:rsidRPr="00846B76" w14:paraId="5493FB8A" w14:textId="77777777" w:rsidTr="00B47AF5">
        <w:tc>
          <w:tcPr>
            <w:tcW w:w="5000" w:type="pct"/>
            <w:vAlign w:val="bottom"/>
          </w:tcPr>
          <w:tbl>
            <w:tblPr>
              <w:tblStyle w:val="Tabelgril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14"/>
              <w:gridCol w:w="2948"/>
              <w:gridCol w:w="567"/>
            </w:tblGrid>
            <w:tr w:rsidR="00B47AF5" w14:paraId="6221CBF9" w14:textId="77777777" w:rsidTr="00BE5136">
              <w:trPr>
                <w:gridAfter w:val="1"/>
                <w:wAfter w:w="567" w:type="dxa"/>
              </w:trPr>
              <w:tc>
                <w:tcPr>
                  <w:tcW w:w="1814" w:type="dxa"/>
                </w:tcPr>
                <w:p w14:paraId="48D331F0" w14:textId="562B701C" w:rsidR="00B47AF5" w:rsidRPr="00BE5136" w:rsidRDefault="00BE5136" w:rsidP="006145D8">
                  <w:pPr>
                    <w:rPr>
                      <w:rFonts w:cstheme="minorHAnsi"/>
                      <w:bCs/>
                      <w:sz w:val="24"/>
                      <w:szCs w:val="24"/>
                    </w:rPr>
                  </w:pPr>
                  <w:r w:rsidRPr="00BE5136">
                    <w:rPr>
                      <w:rFonts w:cstheme="minorHAnsi"/>
                      <w:bCs/>
                      <w:sz w:val="24"/>
                      <w:szCs w:val="24"/>
                    </w:rPr>
                    <w:t>Telefon mobil</w:t>
                  </w:r>
                </w:p>
              </w:tc>
              <w:tc>
                <w:tcPr>
                  <w:tcW w:w="2948" w:type="dxa"/>
                  <w:tcBorders>
                    <w:bottom w:val="dashed" w:sz="4" w:space="0" w:color="auto"/>
                  </w:tcBorders>
                  <w:vAlign w:val="bottom"/>
                </w:tcPr>
                <w:p w14:paraId="692F9987" w14:textId="77777777" w:rsidR="00B47AF5" w:rsidRPr="00B47AF5" w:rsidRDefault="00471EB4" w:rsidP="00BE5136">
                  <w:pPr>
                    <w:rPr>
                      <w:rFonts w:cstheme="minorHAnsi"/>
                      <w:bCs/>
                      <w:sz w:val="24"/>
                      <w:szCs w:val="24"/>
                    </w:rPr>
                  </w:pPr>
                  <w:sdt>
                    <w:sdtPr>
                      <w:alias w:val="TELEFON_MOBIL"/>
                      <w:tag w:val="TELEFON_MOBIL"/>
                      <w:id w:val="1381816084"/>
                      <w:text/>
                    </w:sdtPr>
                    <w:sdtEndPr/>
                    <w:sdtContent>
                      <w:r w:rsidR="00B47AF5">
                        <w:rPr>
                          <w:i/>
                          <w:color w:val="6B6B6B"/>
                          <w:shd w:val="clear" w:color="auto" w:fill="FFF4EC"/>
                        </w:rPr>
                        <w:t>Introduceți telefonul</w:t>
                      </w:r>
                    </w:sdtContent>
                  </w:sdt>
                </w:p>
              </w:tc>
            </w:tr>
            <w:tr w:rsidR="00B47AF5" w14:paraId="0776A947" w14:textId="77777777" w:rsidTr="00BE5136">
              <w:tc>
                <w:tcPr>
                  <w:tcW w:w="1814" w:type="dxa"/>
                </w:tcPr>
                <w:p w14:paraId="459AF9EE" w14:textId="6B612ECE" w:rsidR="00B47AF5" w:rsidRPr="00BE5136" w:rsidRDefault="00B47AF5" w:rsidP="006145D8">
                  <w:pPr>
                    <w:rPr>
                      <w:rFonts w:cstheme="minorHAnsi"/>
                      <w:b/>
                      <w:sz w:val="8"/>
                    </w:rPr>
                  </w:pPr>
                  <w:r w:rsidRPr="00BE5136">
                    <w:rPr>
                      <w:rFonts w:cstheme="minorHAnsi"/>
                      <w:sz w:val="24"/>
                      <w:szCs w:val="24"/>
                    </w:rPr>
                    <w:t>E-mail</w:t>
                  </w:r>
                </w:p>
              </w:tc>
              <w:tc>
                <w:tcPr>
                  <w:tcW w:w="3515" w:type="dxa"/>
                  <w:gridSpan w:val="2"/>
                  <w:tcBorders>
                    <w:bottom w:val="dashed" w:sz="4" w:space="0" w:color="auto"/>
                  </w:tcBorders>
                  <w:vAlign w:val="bottom"/>
                </w:tcPr>
                <w:p w14:paraId="6572FD92" w14:textId="77777777" w:rsidR="00B47AF5" w:rsidRPr="00B47AF5" w:rsidRDefault="00471EB4" w:rsidP="00BE5136">
                  <w:pPr>
                    <w:rPr>
                      <w:rFonts w:cstheme="minorHAnsi"/>
                      <w:bCs/>
                      <w:sz w:val="24"/>
                      <w:szCs w:val="24"/>
                    </w:rPr>
                  </w:pPr>
                  <w:sdt>
                    <w:sdtPr>
                      <w:alias w:val="EMAIL"/>
                      <w:tag w:val="EMAIL"/>
                      <w:id w:val="2067148873"/>
                      <w:text/>
                    </w:sdtPr>
                    <w:sdtEndPr/>
                    <w:sdtContent>
                      <w:r w:rsidR="00B47AF5">
                        <w:rPr>
                          <w:i/>
                          <w:color w:val="6B6B6B"/>
                          <w:shd w:val="clear" w:color="auto" w:fill="FFF4EC"/>
                        </w:rPr>
                        <w:t>Introduceți e-mailul</w:t>
                      </w:r>
                    </w:sdtContent>
                  </w:sdt>
                </w:p>
              </w:tc>
            </w:tr>
          </w:tbl>
          <w:p w14:paraId="7F755D94" w14:textId="77777777" w:rsidR="00B47AF5" w:rsidRPr="00846B76" w:rsidRDefault="00B47AF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B47AF5" w:rsidRPr="00846B76" w14:paraId="30F69DFA" w14:textId="77777777" w:rsidTr="00B47AF5">
        <w:tc>
          <w:tcPr>
            <w:tcW w:w="5000" w:type="pct"/>
            <w:vAlign w:val="bottom"/>
          </w:tcPr>
          <w:p w14:paraId="0E320BAD" w14:textId="77777777" w:rsidR="00B47AF5" w:rsidRPr="00846B76" w:rsidRDefault="00B47AF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4C25B1E0" w14:textId="77777777" w:rsidR="00C5482C" w:rsidRPr="00707462" w:rsidRDefault="00C5482C">
      <w:pPr>
        <w:spacing w:before="0"/>
        <w:rPr>
          <w:sz w:val="2"/>
          <w:szCs w:val="2"/>
        </w:rPr>
      </w:pPr>
      <w:r w:rsidRPr="00707462">
        <w:rPr>
          <w:sz w:val="2"/>
          <w:szCs w:val="2"/>
        </w:rPr>
        <w:br w:type="page"/>
      </w:r>
    </w:p>
    <w:tbl>
      <w:tblPr>
        <w:tblStyle w:val="Tabelgril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887A18" w:rsidRPr="00B47AF5" w14:paraId="0D99EAD1" w14:textId="77777777" w:rsidTr="00DF3B6B">
        <w:tc>
          <w:tcPr>
            <w:tcW w:w="5000" w:type="pct"/>
            <w:shd w:val="clear" w:color="auto" w:fill="D97835" w:themeFill="accent5"/>
            <w:vAlign w:val="bottom"/>
          </w:tcPr>
          <w:p w14:paraId="5D25C8EC" w14:textId="77777777" w:rsidR="00887A18" w:rsidRPr="00B47AF5" w:rsidRDefault="00887A18" w:rsidP="00707462">
            <w:pPr>
              <w:pStyle w:val="Titlu1"/>
              <w:outlineLvl w:val="0"/>
              <w:rPr>
                <w:sz w:val="24"/>
                <w:szCs w:val="24"/>
              </w:rPr>
            </w:pPr>
            <w:r w:rsidRPr="00B47AF5">
              <w:rPr>
                <w:sz w:val="24"/>
                <w:szCs w:val="24"/>
              </w:rPr>
              <w:lastRenderedPageBreak/>
              <w:t>Rezumatul lucrării</w:t>
            </w:r>
            <w:r w:rsidR="00707462" w:rsidRPr="00B47AF5">
              <w:rPr>
                <w:sz w:val="24"/>
                <w:szCs w:val="24"/>
              </w:rPr>
              <w:t xml:space="preserve"> (minimum </w:t>
            </w:r>
            <w:r w:rsidR="00707462" w:rsidRPr="00B47AF5">
              <w:rPr>
                <w:rFonts w:ascii="Times New Roman" w:hAnsi="Times New Roman" w:cs="Times New Roman"/>
                <w:color w:val="007C9C"/>
                <w:sz w:val="24"/>
                <w:szCs w:val="24"/>
              </w:rPr>
              <w:t>16</w:t>
            </w:r>
            <w:r w:rsidR="00707462" w:rsidRPr="00B47AF5">
              <w:rPr>
                <w:sz w:val="24"/>
                <w:szCs w:val="24"/>
              </w:rPr>
              <w:t xml:space="preserve"> rânduri, maximum </w:t>
            </w:r>
            <w:r w:rsidR="00707462" w:rsidRPr="00B47AF5">
              <w:rPr>
                <w:rFonts w:ascii="Times New Roman" w:hAnsi="Times New Roman" w:cs="Times New Roman"/>
                <w:color w:val="007C9C"/>
                <w:sz w:val="24"/>
                <w:szCs w:val="24"/>
              </w:rPr>
              <w:t>28</w:t>
            </w:r>
            <w:r w:rsidR="00707462" w:rsidRPr="00B47AF5">
              <w:rPr>
                <w:sz w:val="24"/>
                <w:szCs w:val="24"/>
              </w:rPr>
              <w:t xml:space="preserve"> de rânduri)</w:t>
            </w:r>
          </w:p>
        </w:tc>
      </w:tr>
    </w:tbl>
    <w:sdt>
      <w:sdtPr>
        <w:rPr>
          <w:rStyle w:val="StilSRCSSCaracter"/>
        </w:rPr>
        <w:alias w:val="Rezumatul lucrării"/>
        <w:tag w:val="Rezumatul lucrării"/>
        <w:id w:val="1016818428"/>
        <w:placeholder>
          <w:docPart w:val="DefaultPlaceholder_1081868574"/>
        </w:placeholder>
        <w15:appearance w15:val="hidden"/>
      </w:sdtPr>
      <w:sdtEndPr>
        <w:rPr>
          <w:rStyle w:val="StilSRCSSCaracter"/>
        </w:rPr>
      </w:sdtEndPr>
      <w:sdtContent>
        <w:p w14:paraId="35472AC9" w14:textId="7C451194" w:rsidR="00FC7BEB" w:rsidRPr="00DC77F9" w:rsidRDefault="00F076E3" w:rsidP="00DC77F9">
          <w:pPr>
            <w:pStyle w:val="StilSRCSS"/>
            <w:rPr>
              <w:rStyle w:val="StilSRCSSCaracter"/>
              <w:szCs w:val="24"/>
            </w:rPr>
          </w:pPr>
          <w:r>
            <w:rPr>
              <w:rStyle w:val="StilSRCSSCaracter"/>
              <w:color w:val="6B6B6B"/>
              <w:szCs w:val="24"/>
              <w:shd w:val="clear" w:color="auto" w:fill="FFF4EC"/>
            </w:rPr>
            <w:t>Faceți clic aici pentru a insera textul rezumatului lucrării!</w:t>
          </w:r>
        </w:p>
      </w:sdtContent>
    </w:sdt>
    <w:tbl>
      <w:tblPr>
        <w:tblStyle w:val="Tabelgril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A21A09" w:rsidRPr="00A21A09" w14:paraId="326D7B9B" w14:textId="77777777" w:rsidTr="00A606EE">
        <w:tc>
          <w:tcPr>
            <w:tcW w:w="5000" w:type="pct"/>
            <w:shd w:val="clear" w:color="auto" w:fill="D97835" w:themeFill="accent5"/>
            <w:vAlign w:val="bottom"/>
          </w:tcPr>
          <w:p w14:paraId="70DEE7BF" w14:textId="77777777" w:rsidR="00A21A09" w:rsidRPr="00A21A09" w:rsidRDefault="00A21A09" w:rsidP="00A606EE">
            <w:pPr>
              <w:pStyle w:val="Titlu1"/>
              <w:outlineLvl w:val="0"/>
              <w:rPr>
                <w:sz w:val="24"/>
                <w:szCs w:val="24"/>
              </w:rPr>
            </w:pPr>
            <w:r w:rsidRPr="00A21A09">
              <w:rPr>
                <w:sz w:val="24"/>
                <w:szCs w:val="24"/>
              </w:rPr>
              <w:t>Bibliografie și webografie</w:t>
            </w:r>
          </w:p>
        </w:tc>
      </w:tr>
    </w:tbl>
    <w:p w14:paraId="0BFDE3D1" w14:textId="77777777" w:rsidR="00FC7BEB" w:rsidRPr="00EB6B8C" w:rsidRDefault="00471EB4" w:rsidP="00FC7BEB">
      <w:pPr>
        <w:pStyle w:val="StilSRCSS"/>
        <w:numPr>
          <w:ilvl w:val="0"/>
          <w:numId w:val="23"/>
        </w:numPr>
        <w:rPr>
          <w:b/>
          <w:bCs/>
          <w:szCs w:val="24"/>
        </w:rPr>
      </w:pPr>
      <w:sdt>
        <w:sdtPr>
          <w:alias w:val="BIBLIOGRAFIE_1"/>
          <w:tag w:val="BIBLIOGRAFIE_1"/>
          <w:id w:val="-1324190271"/>
          <w:text/>
        </w:sdtPr>
        <w:sdtEndPr/>
        <w:sdtContent>
          <w:r w:rsidR="00FC7BEB">
            <w:rPr>
              <w:i/>
              <w:color w:val="6B6B6B"/>
            </w:rPr>
            <w:t>Autor(i), Titlul cărții, Editura, Orașul (Anul).</w:t>
          </w:r>
        </w:sdtContent>
      </w:sdt>
    </w:p>
    <w:p w14:paraId="26198B9D" w14:textId="77777777" w:rsidR="00FC7BEB" w:rsidRPr="00EB6B8C" w:rsidRDefault="00471EB4" w:rsidP="00FC7BEB">
      <w:pPr>
        <w:pStyle w:val="StilSRCSS"/>
        <w:numPr>
          <w:ilvl w:val="0"/>
          <w:numId w:val="23"/>
        </w:numPr>
        <w:rPr>
          <w:b/>
          <w:bCs/>
          <w:szCs w:val="24"/>
        </w:rPr>
      </w:pPr>
      <w:sdt>
        <w:sdtPr>
          <w:alias w:val="BIBLIOGRAFIE_2"/>
          <w:tag w:val="BIBLIOGRAFIE_2"/>
          <w:id w:val="-670571419"/>
          <w:text/>
        </w:sdtPr>
        <w:sdtEndPr/>
        <w:sdtContent>
          <w:r w:rsidR="00FC7BEB">
            <w:rPr>
              <w:i/>
              <w:color w:val="6B6B6B"/>
            </w:rPr>
            <w:t>Autor(i), Titlul jurnalului, Volumul, Numărul (Anul) pagina.</w:t>
          </w:r>
        </w:sdtContent>
      </w:sdt>
    </w:p>
    <w:p w14:paraId="3D0DD2D6" w14:textId="77777777" w:rsidR="00FC7BEB" w:rsidRPr="00EB6B8C" w:rsidRDefault="00471EB4" w:rsidP="00FC7BEB">
      <w:pPr>
        <w:pStyle w:val="StilSRCSS"/>
        <w:numPr>
          <w:ilvl w:val="0"/>
          <w:numId w:val="23"/>
        </w:numPr>
        <w:rPr>
          <w:b/>
          <w:bCs/>
          <w:szCs w:val="24"/>
        </w:rPr>
      </w:pPr>
      <w:sdt>
        <w:sdtPr>
          <w:alias w:val="BIBLIOGRAFIE_3"/>
          <w:tag w:val="BIBLIOGRAFIE_3"/>
          <w:id w:val="1485518139"/>
          <w:text/>
        </w:sdtPr>
        <w:sdtEndPr/>
        <w:sdtContent>
          <w:r w:rsidR="00976FE4">
            <w:rPr>
              <w:i/>
              <w:color w:val="6B6B6B"/>
            </w:rPr>
            <w:t>http://…</w:t>
          </w:r>
        </w:sdtContent>
      </w:sdt>
    </w:p>
    <w:sectPr w:rsidR="00FC7BEB" w:rsidRPr="00EB6B8C" w:rsidSect="00FC7BE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1440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F62C6" w14:textId="77777777" w:rsidR="00471EB4" w:rsidRDefault="00471EB4" w:rsidP="000172E5">
      <w:pPr>
        <w:spacing w:after="0" w:line="240" w:lineRule="auto"/>
      </w:pPr>
      <w:r>
        <w:separator/>
      </w:r>
    </w:p>
  </w:endnote>
  <w:endnote w:type="continuationSeparator" w:id="0">
    <w:p w14:paraId="08BEF778" w14:textId="77777777" w:rsidR="00471EB4" w:rsidRDefault="00471EB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A4E814D-C240-453E-8A0E-F7DCDEC3183F}"/>
    <w:embedBold r:id="rId2" w:fontKey="{D27D1EA7-28BC-4774-B00D-C158B0C38D50}"/>
    <w:embedItalic r:id="rId3" w:fontKey="{33452B1E-399A-4305-9C89-057343D0F43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8AF36614-1248-4702-8A85-EDF0058652AE}"/>
    <w:embedBold r:id="rId5" w:fontKey="{9D2FC72B-30D4-49C1-9184-21954D82E8C1}"/>
    <w:embedItalic r:id="rId6" w:fontKey="{55B0B2A4-2E0F-43B4-8F1B-9FBC85086550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7FE154E4-737F-46E8-A033-76AFBC06A47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ECE22D79-42FB-4A96-8A58-5D2B47749B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E66E5" w14:textId="77777777" w:rsidR="00504F7C" w:rsidRDefault="00504F7C">
    <w:pPr>
      <w:pStyle w:val="Subsol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22"/>
      <w:gridCol w:w="4504"/>
    </w:tblGrid>
    <w:tr w:rsidR="00B81D0B" w:rsidRPr="00311D4F" w14:paraId="7E34CB81" w14:textId="77777777" w:rsidTr="00D02D47">
      <w:tc>
        <w:tcPr>
          <w:tcW w:w="4675" w:type="dxa"/>
          <w:vAlign w:val="center"/>
        </w:tcPr>
        <w:p w14:paraId="38794155" w14:textId="05C9347B" w:rsidR="00B81D0B" w:rsidRDefault="00B81D0B" w:rsidP="008D36D0">
          <w:pPr>
            <w:pStyle w:val="Subsol"/>
            <w:spacing w:before="0"/>
            <w:rPr>
              <w:sz w:val="20"/>
              <w:szCs w:val="20"/>
            </w:rPr>
          </w:pPr>
          <w:r>
            <w:rPr>
              <w:rFonts w:ascii="Calibri" w:hAnsi="Calibri" w:cs="Calibri"/>
              <w:color w:val="2B2B2B"/>
              <w:sz w:val="20"/>
              <w:szCs w:val="20"/>
            </w:rPr>
            <w:t>Universitatea din Craiova</w:t>
          </w:r>
        </w:p>
        <w:p w14:paraId="1ECC19A5" w14:textId="77777777" w:rsidR="00B81D0B" w:rsidRDefault="00B81D0B" w:rsidP="008D36D0">
          <w:pPr>
            <w:pStyle w:val="Subsol"/>
            <w:spacing w:before="0"/>
            <w:rPr>
              <w:sz w:val="20"/>
              <w:szCs w:val="20"/>
            </w:rPr>
          </w:pPr>
          <w:r>
            <w:rPr>
              <w:rFonts w:ascii="Calibri" w:hAnsi="Calibri" w:cs="Calibri"/>
              <w:color w:val="2B2B2B"/>
              <w:sz w:val="20"/>
              <w:szCs w:val="20"/>
            </w:rPr>
            <w:t>Facultatea de Științe</w:t>
          </w:r>
        </w:p>
        <w:p w14:paraId="17009886" w14:textId="77777777" w:rsidR="00311D4F" w:rsidRPr="00B81D0B" w:rsidRDefault="006A7A0F" w:rsidP="008D36D0">
          <w:pPr>
            <w:pStyle w:val="Subsol"/>
            <w:spacing w:before="0"/>
            <w:rPr>
              <w:b/>
              <w:color w:val="0070C0"/>
              <w:sz w:val="20"/>
              <w:szCs w:val="20"/>
            </w:rPr>
          </w:pPr>
          <w:r w:rsidRPr="00B81D0B">
            <w:rPr>
              <w:rFonts w:ascii="Calibri" w:hAnsi="Calibri" w:cs="Calibri"/>
              <w:b/>
              <w:color w:val="D97835"/>
              <w:sz w:val="20"/>
              <w:szCs w:val="20"/>
            </w:rPr>
            <w:t>Departamentul de Chimie</w:t>
          </w:r>
        </w:p>
        <w:p w14:paraId="5D3C5EA7" w14:textId="064BE6DD" w:rsidR="00D02D47" w:rsidRDefault="00DF2518" w:rsidP="00DF2518">
          <w:pPr>
            <w:pStyle w:val="Subsol"/>
            <w:spacing w:before="100"/>
            <w:rPr>
              <w:color w:val="0070C0"/>
              <w:sz w:val="20"/>
              <w:szCs w:val="20"/>
            </w:rPr>
          </w:pPr>
          <w:r>
            <w:rPr>
              <w:rFonts w:ascii="Calibri" w:hAnsi="Calibri" w:cs="Calibri"/>
              <w:noProof/>
              <w:color w:val="2B2B2B"/>
              <w:sz w:val="20"/>
              <w:szCs w:val="20"/>
            </w:rPr>
            <w:drawing>
              <wp:anchor distT="0" distB="0" distL="114300" distR="114300" simplePos="0" relativeHeight="251658240" behindDoc="0" locked="0" layoutInCell="1" allowOverlap="1" wp14:anchorId="484D3B75" wp14:editId="1131C2F6">
                <wp:simplePos x="0" y="0"/>
                <wp:positionH relativeFrom="column">
                  <wp:posOffset>-257175</wp:posOffset>
                </wp:positionH>
                <wp:positionV relativeFrom="paragraph">
                  <wp:posOffset>62230</wp:posOffset>
                </wp:positionV>
                <wp:extent cx="132715" cy="151130"/>
                <wp:effectExtent l="0" t="0" r="635" b="1270"/>
                <wp:wrapSquare wrapText="bothSides"/>
                <wp:docPr id="5" name="I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715" cy="1511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02D47" w:rsidRPr="00B81D0B">
            <w:rPr>
              <w:rFonts w:ascii="Calibri" w:hAnsi="Calibri" w:cs="Calibri"/>
              <w:color w:val="007C9C"/>
              <w:sz w:val="20"/>
              <w:szCs w:val="20"/>
            </w:rPr>
            <w:t>Str. Calea București, Nr. 107 I, Craiova, România</w:t>
          </w:r>
        </w:p>
        <w:p w14:paraId="1F965932" w14:textId="77777777" w:rsidR="00DF2518" w:rsidRDefault="00DF2518" w:rsidP="00DF2518">
          <w:pPr>
            <w:pStyle w:val="Subsol"/>
            <w:spacing w:before="100"/>
            <w:rPr>
              <w:color w:val="0070C0"/>
              <w:sz w:val="20"/>
              <w:szCs w:val="20"/>
            </w:rPr>
          </w:pPr>
          <w:r w:rsidRPr="00DF2518">
            <w:rPr>
              <w:rFonts w:ascii="Calibri" w:hAnsi="Calibri" w:cs="Calibri"/>
              <w:noProof/>
              <w:color w:val="2B2B2B"/>
              <w:sz w:val="20"/>
              <w:szCs w:val="20"/>
            </w:rPr>
            <w:drawing>
              <wp:anchor distT="0" distB="0" distL="114300" distR="114300" simplePos="0" relativeHeight="251659264" behindDoc="0" locked="0" layoutInCell="1" allowOverlap="1" wp14:anchorId="254E28C0" wp14:editId="43A1EF3D">
                <wp:simplePos x="0" y="0"/>
                <wp:positionH relativeFrom="column">
                  <wp:posOffset>-257175</wp:posOffset>
                </wp:positionH>
                <wp:positionV relativeFrom="paragraph">
                  <wp:posOffset>59055</wp:posOffset>
                </wp:positionV>
                <wp:extent cx="132715" cy="143510"/>
                <wp:effectExtent l="0" t="0" r="635" b="8890"/>
                <wp:wrapSquare wrapText="bothSides"/>
                <wp:docPr id="3" name="I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715" cy="1435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F2518">
            <w:rPr>
              <w:rFonts w:ascii="Calibri" w:hAnsi="Calibri" w:cs="Calibri"/>
              <w:color w:val="007C9C"/>
              <w:sz w:val="20"/>
              <w:szCs w:val="20"/>
            </w:rPr>
            <w:t>+40 251 597 048</w:t>
          </w:r>
        </w:p>
        <w:p w14:paraId="0CE80E65" w14:textId="3EBD0323" w:rsidR="00DF2518" w:rsidRPr="00DF2518" w:rsidRDefault="00DF2518" w:rsidP="00DF2518">
          <w:pPr>
            <w:pStyle w:val="Subsol"/>
            <w:spacing w:before="100"/>
            <w:rPr>
              <w:color w:val="0070C0"/>
              <w:sz w:val="20"/>
              <w:szCs w:val="20"/>
            </w:rPr>
          </w:pPr>
          <w:r>
            <w:rPr>
              <w:rFonts w:ascii="Calibri" w:hAnsi="Calibri" w:cs="Calibri"/>
              <w:noProof/>
              <w:color w:val="2B2B2B"/>
              <w:sz w:val="20"/>
              <w:szCs w:val="20"/>
            </w:rPr>
            <w:drawing>
              <wp:anchor distT="0" distB="0" distL="114300" distR="114300" simplePos="0" relativeHeight="251660288" behindDoc="0" locked="0" layoutInCell="1" allowOverlap="1" wp14:anchorId="7536D6CC" wp14:editId="3BC2E44C">
                <wp:simplePos x="0" y="0"/>
                <wp:positionH relativeFrom="column">
                  <wp:posOffset>-257175</wp:posOffset>
                </wp:positionH>
                <wp:positionV relativeFrom="paragraph">
                  <wp:posOffset>58420</wp:posOffset>
                </wp:positionV>
                <wp:extent cx="132715" cy="151130"/>
                <wp:effectExtent l="0" t="0" r="635" b="1270"/>
                <wp:wrapSquare wrapText="bothSides"/>
                <wp:docPr id="8" name="Imagin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715" cy="1511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Calibri" w:hAnsi="Calibri" w:cs="Calibri"/>
              <w:color w:val="007C9C"/>
              <w:sz w:val="20"/>
              <w:szCs w:val="20"/>
            </w:rPr>
            <w:t>chimie@ucv.ro</w:t>
          </w:r>
        </w:p>
      </w:tc>
      <w:tc>
        <w:tcPr>
          <w:tcW w:w="4675" w:type="dxa"/>
          <w:vAlign w:val="center"/>
        </w:tcPr>
        <w:p w14:paraId="3D7CF7A2" w14:textId="77777777" w:rsidR="00311D4F" w:rsidRPr="00311D4F" w:rsidRDefault="00311D4F" w:rsidP="00D02D47">
          <w:pPr>
            <w:pStyle w:val="Subsol"/>
            <w:jc w:val="right"/>
          </w:pPr>
          <w:r w:rsidRPr="00311D4F">
            <w:rPr>
              <w:rFonts w:ascii="Calibri" w:hAnsi="Calibri" w:cs="Calibri"/>
              <w:noProof/>
              <w:color w:val="2B2B2B"/>
              <w:lang w:eastAsia="ro-RO"/>
            </w:rPr>
            <w:drawing>
              <wp:inline distT="0" distB="0" distL="0" distR="0" wp14:anchorId="23648556" wp14:editId="625BFB92">
                <wp:extent cx="568800" cy="568800"/>
                <wp:effectExtent l="0" t="0" r="3175" b="3175"/>
                <wp:docPr id="6" name="Imagin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in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800" cy="568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A7002E8" w14:textId="77777777" w:rsidR="006145D8" w:rsidRDefault="006145D8" w:rsidP="00D02D47">
    <w:pPr>
      <w:pStyle w:val="Subsol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DD4BD" w14:textId="77777777" w:rsidR="00504F7C" w:rsidRDefault="00504F7C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D16A3" w14:textId="77777777" w:rsidR="00471EB4" w:rsidRDefault="00471EB4" w:rsidP="000172E5">
      <w:pPr>
        <w:spacing w:after="0" w:line="240" w:lineRule="auto"/>
      </w:pPr>
      <w:r>
        <w:separator/>
      </w:r>
    </w:p>
  </w:footnote>
  <w:footnote w:type="continuationSeparator" w:id="0">
    <w:p w14:paraId="073EE5EC" w14:textId="77777777" w:rsidR="00471EB4" w:rsidRDefault="00471EB4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790B0" w14:textId="77777777" w:rsidR="00504F7C" w:rsidRDefault="00504F7C">
    <w:pPr>
      <w:pStyle w:val="Ante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086"/>
      <w:gridCol w:w="4940"/>
    </w:tblGrid>
    <w:tr w:rsidR="00B337A2" w:rsidRPr="00637200" w14:paraId="630DF379" w14:textId="77777777" w:rsidTr="0062282C">
      <w:trPr>
        <w:trHeight w:val="990"/>
      </w:trPr>
      <w:tc>
        <w:tcPr>
          <w:tcW w:w="1350" w:type="dxa"/>
          <w:vAlign w:val="center"/>
        </w:tcPr>
        <w:p w14:paraId="5977905D" w14:textId="1934D225" w:rsidR="00B337A2" w:rsidRPr="0062282C" w:rsidRDefault="0062282C" w:rsidP="0062282C">
          <w:pPr>
            <w:pStyle w:val="Antet"/>
            <w:jc w:val="center"/>
            <w:rPr>
              <w:sz w:val="18"/>
              <w:szCs w:val="18"/>
            </w:rPr>
          </w:pPr>
          <w:r w:rsidRPr="0062282C">
            <w:rPr>
              <w:rFonts w:ascii="Calibri" w:hAnsi="Calibri" w:cs="Calibri"/>
              <w:noProof/>
              <w:sz w:val="18"/>
              <w:szCs w:val="18"/>
            </w:rPr>
            <w:drawing>
              <wp:inline distT="0" distB="0" distL="0" distR="0" wp14:anchorId="1A6E938F" wp14:editId="2F03F05B">
                <wp:extent cx="2453248" cy="849600"/>
                <wp:effectExtent l="0" t="0" r="4445" b="8255"/>
                <wp:docPr id="1" name="Graf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3248" cy="84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5AEA2157" w14:textId="7F98C0FD" w:rsidR="00F74250" w:rsidRPr="00B47AF5" w:rsidRDefault="00E45CC5" w:rsidP="009B5CBF">
          <w:pPr>
            <w:pStyle w:val="Antet"/>
            <w:spacing w:before="120" w:line="240" w:lineRule="auto"/>
            <w:jc w:val="center"/>
            <w:rPr>
              <w:sz w:val="28"/>
              <w:szCs w:val="28"/>
            </w:rPr>
          </w:pPr>
          <w:r w:rsidRPr="00741735">
            <w:rPr>
              <w:rFonts w:ascii="Calibri" w:hAnsi="Calibri" w:cs="Calibri"/>
              <w:color w:val="D97835"/>
              <w:sz w:val="28"/>
              <w:szCs w:val="28"/>
              <w14:textOutline w14:w="12700" w14:cap="flat" w14:cmpd="sng" w14:algn="ctr">
                <w14:solidFill>
                  <w14:schemeClr w14:val="accent4"/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4"/>
                    </w14:gs>
                    <w14:gs w14:pos="4000">
                      <w14:schemeClr w14:val="accent4">
                        <w14:lumMod w14:val="60000"/>
                        <w14:lumOff w14:val="40000"/>
                      </w14:schemeClr>
                    </w14:gs>
                    <w14:gs w14:pos="87000">
                      <w14:schemeClr w14:val="accent4">
                        <w14:lumMod w14:val="20000"/>
                        <w14:lumOff w14:val="80000"/>
                      </w14:schemeClr>
                    </w14:gs>
                  </w14:gsLst>
                  <w14:lin w14:ang="5400000" w14:scaled="0"/>
                </w14:gradFill>
              </w14:textFill>
            </w:rPr>
            <w:t>Formular de în</w:t>
          </w:r>
          <w:r w:rsidR="00680B97" w:rsidRPr="00741735">
            <w:rPr>
              <w:rFonts w:ascii="Calibri" w:hAnsi="Calibri" w:cs="Calibri"/>
              <w:color w:val="D97835"/>
              <w:sz w:val="28"/>
              <w:szCs w:val="28"/>
              <w14:textOutline w14:w="12700" w14:cap="flat" w14:cmpd="sng" w14:algn="ctr">
                <w14:solidFill>
                  <w14:schemeClr w14:val="accent4"/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4"/>
                    </w14:gs>
                    <w14:gs w14:pos="4000">
                      <w14:schemeClr w14:val="accent4">
                        <w14:lumMod w14:val="60000"/>
                        <w14:lumOff w14:val="40000"/>
                      </w14:schemeClr>
                    </w14:gs>
                    <w14:gs w14:pos="87000">
                      <w14:schemeClr w14:val="accent4">
                        <w14:lumMod w14:val="20000"/>
                        <w14:lumOff w14:val="80000"/>
                      </w14:schemeClr>
                    </w14:gs>
                  </w14:gsLst>
                  <w14:lin w14:ang="5400000" w14:scaled="0"/>
                </w14:gradFill>
              </w14:textFill>
            </w:rPr>
            <w:t>s</w:t>
          </w:r>
          <w:r w:rsidRPr="00741735">
            <w:rPr>
              <w:rFonts w:ascii="Calibri" w:hAnsi="Calibri" w:cs="Calibri"/>
              <w:color w:val="D97835"/>
              <w:sz w:val="28"/>
              <w:szCs w:val="28"/>
              <w14:textOutline w14:w="12700" w14:cap="flat" w14:cmpd="sng" w14:algn="ctr">
                <w14:solidFill>
                  <w14:schemeClr w14:val="accent4"/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4"/>
                    </w14:gs>
                    <w14:gs w14:pos="4000">
                      <w14:schemeClr w14:val="accent4">
                        <w14:lumMod w14:val="60000"/>
                        <w14:lumOff w14:val="40000"/>
                      </w14:schemeClr>
                    </w14:gs>
                    <w14:gs w14:pos="87000">
                      <w14:schemeClr w14:val="accent4">
                        <w14:lumMod w14:val="20000"/>
                        <w14:lumOff w14:val="80000"/>
                      </w14:schemeClr>
                    </w14:gs>
                  </w14:gsLst>
                  <w14:lin w14:ang="5400000" w14:scaled="0"/>
                </w14:gradFill>
              </w14:textFill>
            </w:rPr>
            <w:t>criere</w:t>
          </w:r>
          <w:r w:rsidR="00F74250" w:rsidRPr="00B47AF5">
            <w:rPr>
              <w:rFonts w:ascii="Calibri" w:hAnsi="Calibri" w:cs="Calibri"/>
              <w:color w:val="D97835"/>
              <w:sz w:val="28"/>
              <w:szCs w:val="28"/>
            </w:rPr>
            <w:br/>
            <w:t>Sesiunea de Referate și Comunicări Științifice Studențești</w:t>
          </w:r>
          <w:r w:rsidR="00741735">
            <w:rPr>
              <w:rFonts w:ascii="Calibri" w:hAnsi="Calibri" w:cs="Calibri"/>
              <w:sz w:val="28"/>
              <w:szCs w:val="28"/>
            </w:rPr>
            <w:br/>
          </w:r>
          <w:r w:rsidR="00741735" w:rsidRPr="00741735">
            <w:rPr>
              <w:rFonts w:ascii="Calibri" w:hAnsi="Calibri" w:cs="Calibri"/>
              <w:color w:val="D97835"/>
              <w:sz w:val="24"/>
            </w:rPr>
            <w:t>1</w:t>
          </w:r>
          <w:r w:rsidR="00504F7C">
            <w:rPr>
              <w:rFonts w:ascii="Calibri" w:hAnsi="Calibri" w:cs="Calibri"/>
              <w:color w:val="D97835"/>
              <w:sz w:val="24"/>
            </w:rPr>
            <w:t>5</w:t>
          </w:r>
          <w:r w:rsidR="00741735" w:rsidRPr="00741735">
            <w:rPr>
              <w:rFonts w:ascii="Calibri" w:hAnsi="Calibri" w:cs="Calibri"/>
              <w:color w:val="007C9C"/>
              <w:sz w:val="24"/>
            </w:rPr>
            <w:t xml:space="preserve"> MAI </w:t>
          </w:r>
          <w:r w:rsidR="00741735" w:rsidRPr="00741735">
            <w:rPr>
              <w:rFonts w:ascii="Calibri" w:hAnsi="Calibri" w:cs="Calibri"/>
              <w:color w:val="D97835"/>
              <w:sz w:val="24"/>
            </w:rPr>
            <w:t>202</w:t>
          </w:r>
          <w:r w:rsidR="00504F7C">
            <w:rPr>
              <w:rFonts w:ascii="Calibri" w:hAnsi="Calibri" w:cs="Calibri"/>
              <w:color w:val="D97835"/>
              <w:sz w:val="24"/>
            </w:rPr>
            <w:t>6</w:t>
          </w:r>
        </w:p>
      </w:tc>
    </w:tr>
  </w:tbl>
  <w:p w14:paraId="2942663D" w14:textId="439E8176" w:rsidR="000172E5" w:rsidRPr="00311D4F" w:rsidRDefault="000172E5" w:rsidP="00311D4F">
    <w:pPr>
      <w:pStyle w:val="Frspaier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B67BC" w14:textId="77777777" w:rsidR="00504F7C" w:rsidRDefault="00504F7C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9.75pt;height:11.25pt;visibility:visible;mso-wrap-style:square" o:bullet="t" filled="t">
        <v:imagedata r:id="rId1" o:title=""/>
      </v:shape>
    </w:pict>
  </w:numPicBullet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ito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ito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exă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ito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cumarcatori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umarcatori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erotat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tat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F97ACB"/>
    <w:multiLevelType w:val="hybridMultilevel"/>
    <w:tmpl w:val="B302F590"/>
    <w:lvl w:ilvl="0" w:tplc="3B604A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numerotat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apito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lu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lu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lu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lu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ito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0077E7A"/>
    <w:multiLevelType w:val="hybridMultilevel"/>
    <w:tmpl w:val="CCBCF62E"/>
    <w:lvl w:ilvl="0" w:tplc="D8D4F8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808C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A62B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6A4C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80F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1847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BAA88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EAF7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80C4E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ito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6"/>
  </w:num>
  <w:num w:numId="4">
    <w:abstractNumId w:val="12"/>
  </w:num>
  <w:num w:numId="5">
    <w:abstractNumId w:val="13"/>
  </w:num>
  <w:num w:numId="6">
    <w:abstractNumId w:val="20"/>
  </w:num>
  <w:num w:numId="7">
    <w:abstractNumId w:val="6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3"/>
  </w:num>
  <w:num w:numId="19">
    <w:abstractNumId w:val="19"/>
  </w:num>
  <w:num w:numId="20">
    <w:abstractNumId w:val="14"/>
  </w:num>
  <w:num w:numId="21">
    <w:abstractNumId w:val="22"/>
  </w:num>
  <w:num w:numId="22">
    <w:abstractNumId w:val="4"/>
  </w:num>
  <w:num w:numId="23">
    <w:abstractNumId w:val="15"/>
  </w:num>
  <w:num w:numId="24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FB8"/>
    <w:rsid w:val="000172E5"/>
    <w:rsid w:val="00052382"/>
    <w:rsid w:val="0006568A"/>
    <w:rsid w:val="0007123F"/>
    <w:rsid w:val="00076F0F"/>
    <w:rsid w:val="00077849"/>
    <w:rsid w:val="00084253"/>
    <w:rsid w:val="000D1F49"/>
    <w:rsid w:val="000E2E26"/>
    <w:rsid w:val="001727CA"/>
    <w:rsid w:val="001800AB"/>
    <w:rsid w:val="002C56E6"/>
    <w:rsid w:val="002E3855"/>
    <w:rsid w:val="00311D4F"/>
    <w:rsid w:val="0034390E"/>
    <w:rsid w:val="00344849"/>
    <w:rsid w:val="00361E11"/>
    <w:rsid w:val="003769BA"/>
    <w:rsid w:val="003F0847"/>
    <w:rsid w:val="0040090B"/>
    <w:rsid w:val="0042784C"/>
    <w:rsid w:val="0044365D"/>
    <w:rsid w:val="0046302A"/>
    <w:rsid w:val="004717DE"/>
    <w:rsid w:val="00471EB4"/>
    <w:rsid w:val="00487D2D"/>
    <w:rsid w:val="00496EC2"/>
    <w:rsid w:val="004D5D62"/>
    <w:rsid w:val="004E48B1"/>
    <w:rsid w:val="00501286"/>
    <w:rsid w:val="00502E9C"/>
    <w:rsid w:val="00504F7C"/>
    <w:rsid w:val="005112D0"/>
    <w:rsid w:val="00577E06"/>
    <w:rsid w:val="00583334"/>
    <w:rsid w:val="005902FB"/>
    <w:rsid w:val="005A3BF7"/>
    <w:rsid w:val="005F0B5F"/>
    <w:rsid w:val="005F2035"/>
    <w:rsid w:val="005F7990"/>
    <w:rsid w:val="006145D8"/>
    <w:rsid w:val="0062282C"/>
    <w:rsid w:val="0062712A"/>
    <w:rsid w:val="00637200"/>
    <w:rsid w:val="0063739C"/>
    <w:rsid w:val="00680B97"/>
    <w:rsid w:val="006A7A0F"/>
    <w:rsid w:val="006B1A97"/>
    <w:rsid w:val="006F1EB3"/>
    <w:rsid w:val="00707462"/>
    <w:rsid w:val="007147D7"/>
    <w:rsid w:val="00741735"/>
    <w:rsid w:val="00751266"/>
    <w:rsid w:val="00770F25"/>
    <w:rsid w:val="00777220"/>
    <w:rsid w:val="007A35A8"/>
    <w:rsid w:val="007A3B03"/>
    <w:rsid w:val="007B0A85"/>
    <w:rsid w:val="007C6A52"/>
    <w:rsid w:val="007D5DBF"/>
    <w:rsid w:val="007F4488"/>
    <w:rsid w:val="007F4DA8"/>
    <w:rsid w:val="0082043E"/>
    <w:rsid w:val="00846B76"/>
    <w:rsid w:val="00862DB1"/>
    <w:rsid w:val="0086797B"/>
    <w:rsid w:val="00887A18"/>
    <w:rsid w:val="00891709"/>
    <w:rsid w:val="008D36D0"/>
    <w:rsid w:val="008E203A"/>
    <w:rsid w:val="0091229C"/>
    <w:rsid w:val="009168D4"/>
    <w:rsid w:val="00937812"/>
    <w:rsid w:val="00940E73"/>
    <w:rsid w:val="00972EEB"/>
    <w:rsid w:val="00976FE4"/>
    <w:rsid w:val="0098597D"/>
    <w:rsid w:val="009A35AD"/>
    <w:rsid w:val="009B5CBF"/>
    <w:rsid w:val="009F619A"/>
    <w:rsid w:val="009F6DDE"/>
    <w:rsid w:val="00A21A09"/>
    <w:rsid w:val="00A370A8"/>
    <w:rsid w:val="00A90B0F"/>
    <w:rsid w:val="00A97A29"/>
    <w:rsid w:val="00B12519"/>
    <w:rsid w:val="00B275EF"/>
    <w:rsid w:val="00B337A2"/>
    <w:rsid w:val="00B47AF5"/>
    <w:rsid w:val="00B81D0B"/>
    <w:rsid w:val="00B83F63"/>
    <w:rsid w:val="00BC3163"/>
    <w:rsid w:val="00BC7571"/>
    <w:rsid w:val="00BD4753"/>
    <w:rsid w:val="00BD5CB1"/>
    <w:rsid w:val="00BE5136"/>
    <w:rsid w:val="00BE62EE"/>
    <w:rsid w:val="00C003BA"/>
    <w:rsid w:val="00C4602F"/>
    <w:rsid w:val="00C46878"/>
    <w:rsid w:val="00C5482C"/>
    <w:rsid w:val="00C6231D"/>
    <w:rsid w:val="00C8383A"/>
    <w:rsid w:val="00CB4A51"/>
    <w:rsid w:val="00CD4532"/>
    <w:rsid w:val="00CD47B0"/>
    <w:rsid w:val="00CE6104"/>
    <w:rsid w:val="00CE7918"/>
    <w:rsid w:val="00D02D47"/>
    <w:rsid w:val="00D16163"/>
    <w:rsid w:val="00DB3FAD"/>
    <w:rsid w:val="00DC71EC"/>
    <w:rsid w:val="00DC77F9"/>
    <w:rsid w:val="00DF1FB8"/>
    <w:rsid w:val="00DF2518"/>
    <w:rsid w:val="00E2334D"/>
    <w:rsid w:val="00E407D2"/>
    <w:rsid w:val="00E45CC5"/>
    <w:rsid w:val="00E61C09"/>
    <w:rsid w:val="00E63FA1"/>
    <w:rsid w:val="00EB3B58"/>
    <w:rsid w:val="00EB6B8C"/>
    <w:rsid w:val="00EC7359"/>
    <w:rsid w:val="00EE3054"/>
    <w:rsid w:val="00F00606"/>
    <w:rsid w:val="00F01256"/>
    <w:rsid w:val="00F076E3"/>
    <w:rsid w:val="00F42FAD"/>
    <w:rsid w:val="00F74250"/>
    <w:rsid w:val="00F917B3"/>
    <w:rsid w:val="00F9708F"/>
    <w:rsid w:val="00FB6772"/>
    <w:rsid w:val="00FC7475"/>
    <w:rsid w:val="00FC7BEB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3BF15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ro-RO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87A18"/>
    <w:pPr>
      <w:spacing w:before="200"/>
    </w:pPr>
  </w:style>
  <w:style w:type="paragraph" w:styleId="Titlu1">
    <w:name w:val="heading 1"/>
    <w:basedOn w:val="Normal"/>
    <w:link w:val="Titlu1Caracte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lu2">
    <w:name w:val="heading 2"/>
    <w:basedOn w:val="Normal"/>
    <w:link w:val="Titlu2Caracte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lu3">
    <w:name w:val="heading 3"/>
    <w:basedOn w:val="Normal"/>
    <w:next w:val="Normal"/>
    <w:link w:val="Titlu3Caracte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lu4">
    <w:name w:val="heading 4"/>
    <w:basedOn w:val="Normal"/>
    <w:link w:val="Titlu4Caracte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lu5">
    <w:name w:val="heading 5"/>
    <w:basedOn w:val="Titlu2"/>
    <w:link w:val="Titlu5Caracte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lu6">
    <w:name w:val="heading 6"/>
    <w:basedOn w:val="Normal"/>
    <w:next w:val="Normal"/>
    <w:link w:val="Titlu6Caracte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D4D" w:themeColor="accent1" w:themeShade="7F"/>
    </w:rPr>
  </w:style>
  <w:style w:type="paragraph" w:styleId="Titlu7">
    <w:name w:val="heading 7"/>
    <w:basedOn w:val="Normal"/>
    <w:next w:val="Normal"/>
    <w:link w:val="Titlu7Caracte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D4D" w:themeColor="accent1" w:themeShade="7F"/>
    </w:rPr>
  </w:style>
  <w:style w:type="paragraph" w:styleId="Titlu8">
    <w:name w:val="heading 8"/>
    <w:basedOn w:val="Normal"/>
    <w:next w:val="Normal"/>
    <w:link w:val="Titlu8Caracte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lu9">
    <w:name w:val="heading 9"/>
    <w:basedOn w:val="Normal"/>
    <w:next w:val="Normal"/>
    <w:link w:val="Titlu9Caracte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Fontdeparagrafimplici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numerotat1">
    <w:name w:val="Listă numerotată1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Valoareimplicit">
    <w:name w:val="Valoare implicită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lu2Caracter">
    <w:name w:val="Titlu 2 Caracter"/>
    <w:basedOn w:val="Fontdeparagrafimplicit"/>
    <w:link w:val="Titlu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Indent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itlu3Caracter">
    <w:name w:val="Titlu 3 Caracter"/>
    <w:basedOn w:val="Fontdeparagrafimplicit"/>
    <w:link w:val="Titlu3"/>
    <w:uiPriority w:val="1"/>
    <w:semiHidden/>
    <w:rsid w:val="006145D8"/>
    <w:rPr>
      <w:b/>
      <w:bCs/>
      <w:color w:val="694A77"/>
      <w:szCs w:val="27"/>
    </w:rPr>
  </w:style>
  <w:style w:type="paragraph" w:styleId="Cuprins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notdesubsol">
    <w:name w:val="footnote text"/>
    <w:basedOn w:val="Normal"/>
    <w:link w:val="TextnotdesubsolCaracte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6145D8"/>
    <w:rPr>
      <w:sz w:val="18"/>
      <w:szCs w:val="20"/>
    </w:rPr>
  </w:style>
  <w:style w:type="paragraph" w:styleId="Listcumarcatori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comentariu">
    <w:name w:val="annotation text"/>
    <w:basedOn w:val="Normal"/>
    <w:link w:val="TextcomentariuCaracter"/>
    <w:uiPriority w:val="99"/>
    <w:semiHidden/>
    <w:rsid w:val="000D1F49"/>
    <w:rPr>
      <w:szCs w:val="24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CD4532"/>
    <w:rPr>
      <w:szCs w:val="24"/>
    </w:rPr>
  </w:style>
  <w:style w:type="paragraph" w:styleId="Antet">
    <w:name w:val="header"/>
    <w:basedOn w:val="Normal"/>
    <w:link w:val="AntetCaracte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D97835" w:themeColor="accent5"/>
      <w:sz w:val="44"/>
      <w:szCs w:val="24"/>
    </w:rPr>
  </w:style>
  <w:style w:type="character" w:customStyle="1" w:styleId="AntetCaracter">
    <w:name w:val="Antet Caracter"/>
    <w:basedOn w:val="Fontdeparagrafimplicit"/>
    <w:link w:val="Antet"/>
    <w:uiPriority w:val="99"/>
    <w:rsid w:val="00637200"/>
    <w:rPr>
      <w:rFonts w:asciiTheme="majorHAnsi" w:eastAsia="Calibri" w:hAnsiTheme="majorHAnsi" w:cs="Times New Roman"/>
      <w:b/>
      <w:color w:val="D97835" w:themeColor="accent5"/>
      <w:sz w:val="44"/>
      <w:szCs w:val="24"/>
    </w:rPr>
  </w:style>
  <w:style w:type="paragraph" w:styleId="Subsol">
    <w:name w:val="footer"/>
    <w:basedOn w:val="Normal"/>
    <w:link w:val="SubsolCaracte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ubsolCaracter">
    <w:name w:val="Subsol Caracter"/>
    <w:basedOn w:val="Fontdeparagrafimplicit"/>
    <w:link w:val="Subsol"/>
    <w:uiPriority w:val="99"/>
    <w:rsid w:val="00637200"/>
    <w:rPr>
      <w:sz w:val="18"/>
      <w:szCs w:val="24"/>
    </w:rPr>
  </w:style>
  <w:style w:type="character" w:styleId="Referinnotdesubsol">
    <w:name w:val="footnote reference"/>
    <w:basedOn w:val="Fontdeparagrafimplicit"/>
    <w:uiPriority w:val="99"/>
    <w:semiHidden/>
    <w:rsid w:val="000D1F49"/>
    <w:rPr>
      <w:vertAlign w:val="superscript"/>
    </w:rPr>
  </w:style>
  <w:style w:type="character" w:styleId="Referincomentariu">
    <w:name w:val="annotation reference"/>
    <w:basedOn w:val="Fontdeparagrafimplicit"/>
    <w:uiPriority w:val="99"/>
    <w:semiHidden/>
    <w:rsid w:val="000D1F49"/>
    <w:rPr>
      <w:sz w:val="18"/>
      <w:szCs w:val="18"/>
    </w:rPr>
  </w:style>
  <w:style w:type="paragraph" w:styleId="Listnumerotat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deparagrafimplicit"/>
    <w:uiPriority w:val="99"/>
    <w:semiHidden/>
    <w:rsid w:val="000D1F49"/>
    <w:rPr>
      <w:color w:val="BF678E" w:themeColor="hyperlink"/>
      <w:u w:val="single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0D1F49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Frspaiere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u">
    <w:name w:val="Title"/>
    <w:basedOn w:val="Normal"/>
    <w:next w:val="Normal"/>
    <w:link w:val="TitluCaracte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umarcatori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figur">
    <w:name w:val="Tabel figură"/>
    <w:basedOn w:val="TabelNormal"/>
    <w:uiPriority w:val="99"/>
    <w:rsid w:val="000D1F49"/>
    <w:tblPr/>
    <w:trPr>
      <w:cantSplit/>
    </w:t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6145D8"/>
    <w:rPr>
      <w:b/>
      <w:sz w:val="25"/>
      <w:szCs w:val="25"/>
    </w:rPr>
  </w:style>
  <w:style w:type="character" w:customStyle="1" w:styleId="Titlu5Caracter">
    <w:name w:val="Titlu 5 Caracter"/>
    <w:basedOn w:val="Titlu2Caracter"/>
    <w:link w:val="Titlu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6145D8"/>
    <w:rPr>
      <w:rFonts w:asciiTheme="majorHAnsi" w:eastAsiaTheme="majorEastAsia" w:hAnsiTheme="majorHAnsi" w:cstheme="majorBidi"/>
      <w:color w:val="003D4D" w:themeColor="accent1" w:themeShade="7F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6145D8"/>
    <w:rPr>
      <w:rFonts w:asciiTheme="majorHAnsi" w:eastAsiaTheme="majorEastAsia" w:hAnsiTheme="majorHAnsi" w:cstheme="majorBidi"/>
      <w:i/>
      <w:iCs/>
      <w:color w:val="003D4D" w:themeColor="accent1" w:themeShade="7F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uprins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Cuprins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eldefiguri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tat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yperlinkParcurs">
    <w:name w:val="FollowedHyperlink"/>
    <w:basedOn w:val="Fontdeparagrafimplici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lulcrii">
    <w:name w:val="Book Title"/>
    <w:basedOn w:val="Fontdeparagrafimplicit"/>
    <w:uiPriority w:val="33"/>
    <w:semiHidden/>
    <w:rsid w:val="000D1F49"/>
    <w:rPr>
      <w:b/>
      <w:bCs/>
      <w:i/>
      <w:iCs/>
      <w:spacing w:val="5"/>
    </w:rPr>
  </w:style>
  <w:style w:type="paragraph" w:styleId="Titlucuprin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macrocomand">
    <w:name w:val="macro"/>
    <w:link w:val="TextmacrocomandCaracte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macrocomandCaracter">
    <w:name w:val="Text macrocomandă Caracter"/>
    <w:basedOn w:val="Fontdeparagrafimplicit"/>
    <w:link w:val="Textmacrocomand"/>
    <w:uiPriority w:val="99"/>
    <w:semiHidden/>
    <w:rsid w:val="006145D8"/>
    <w:rPr>
      <w:rFonts w:ascii="Consolas" w:hAnsi="Consolas"/>
      <w:sz w:val="20"/>
      <w:szCs w:val="20"/>
    </w:rPr>
  </w:style>
  <w:style w:type="table" w:styleId="Tabelgril">
    <w:name w:val="Table Grid"/>
    <w:basedOn w:val="Tabel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substituent">
    <w:name w:val="Placeholder Text"/>
    <w:basedOn w:val="Fontdeparagrafimplicit"/>
    <w:uiPriority w:val="99"/>
    <w:semiHidden/>
    <w:rsid w:val="006145D8"/>
    <w:rPr>
      <w:color w:val="808080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customStyle="1" w:styleId="StilSRCSS">
    <w:name w:val="Stil SRCSS"/>
    <w:basedOn w:val="Normal"/>
    <w:link w:val="StilSRCSSCaracter"/>
    <w:autoRedefine/>
    <w:uiPriority w:val="1"/>
    <w:rsid w:val="00751266"/>
    <w:pPr>
      <w:spacing w:before="0" w:after="0" w:line="269" w:lineRule="auto"/>
      <w:ind w:firstLine="720"/>
      <w:jc w:val="both"/>
    </w:pPr>
    <w:rPr>
      <w:sz w:val="24"/>
    </w:rPr>
  </w:style>
  <w:style w:type="character" w:customStyle="1" w:styleId="StilSRCSSCaracter">
    <w:name w:val="Stil SRCSS Caracter"/>
    <w:basedOn w:val="Fontdeparagrafimplicit"/>
    <w:link w:val="StilSRCSS"/>
    <w:uiPriority w:val="1"/>
    <w:rsid w:val="00751266"/>
    <w:rPr>
      <w:sz w:val="24"/>
    </w:rPr>
  </w:style>
  <w:style w:type="character" w:styleId="Numrdelinie">
    <w:name w:val="line number"/>
    <w:basedOn w:val="Fontdeparagrafimplicit"/>
    <w:uiPriority w:val="99"/>
    <w:semiHidden/>
    <w:unhideWhenUsed/>
    <w:rsid w:val="00FC7B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EZAR\AppData\Roaming\Microsoft\Templates\Formular%20de%20&#238;nscriere%20ca%20membru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7D4EAA-4722-4CF6-8348-E07DEFC01DC5}"/>
      </w:docPartPr>
      <w:docPartBody>
        <w:p w:rsidR="00033D19" w:rsidRDefault="00091680">
          <w:r w:rsidRPr="006826F4">
            <w:rPr>
              <w:rStyle w:val="Textsubstituent"/>
            </w:rPr>
            <w:t>Faceți clic aici pentru a introduce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680"/>
    <w:rsid w:val="00033D19"/>
    <w:rsid w:val="00091680"/>
    <w:rsid w:val="001279E6"/>
    <w:rsid w:val="00282800"/>
    <w:rsid w:val="00393E0B"/>
    <w:rsid w:val="003C0437"/>
    <w:rsid w:val="00441026"/>
    <w:rsid w:val="00465F96"/>
    <w:rsid w:val="004B783D"/>
    <w:rsid w:val="00597EBE"/>
    <w:rsid w:val="006917B8"/>
    <w:rsid w:val="007A52A5"/>
    <w:rsid w:val="008B2ADE"/>
    <w:rsid w:val="008C5C35"/>
    <w:rsid w:val="009F144C"/>
    <w:rsid w:val="00B138D1"/>
    <w:rsid w:val="00BC3F7A"/>
    <w:rsid w:val="00C9119B"/>
    <w:rsid w:val="00D95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link w:val="Titlu1Caracter"/>
    <w:uiPriority w:val="1"/>
    <w:qFormat/>
    <w:rsid w:val="00091680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1"/>
    <w:rsid w:val="00091680"/>
    <w:rPr>
      <w:rFonts w:asciiTheme="majorHAnsi" w:eastAsiaTheme="minorHAnsi" w:hAnsiTheme="majorHAnsi"/>
      <w:b/>
      <w:sz w:val="28"/>
      <w:szCs w:val="28"/>
      <w:lang w:eastAsia="en-US"/>
    </w:rPr>
  </w:style>
  <w:style w:type="character" w:styleId="Textsubstituent">
    <w:name w:val="Placeholder Text"/>
    <w:basedOn w:val="Fontdeparagrafimplicit"/>
    <w:uiPriority w:val="99"/>
    <w:semiHidden/>
    <w:rsid w:val="008B2AD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C9C"/>
      </a:accent1>
      <a:accent2>
        <a:srgbClr val="4FAFE3"/>
      </a:accent2>
      <a:accent3>
        <a:srgbClr val="BF678E"/>
      </a:accent3>
      <a:accent4>
        <a:srgbClr val="B2606E"/>
      </a:accent4>
      <a:accent5>
        <a:srgbClr val="D97835"/>
      </a:accent5>
      <a:accent6>
        <a:srgbClr val="6B6B6B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 de înscriere ca membru</Template>
  <TotalTime>0</TotalTime>
  <Pages>2</Pages>
  <Words>104</Words>
  <Characters>605</Characters>
  <Application>Microsoft Office Word</Application>
  <DocSecurity>0</DocSecurity>
  <Lines>5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Sesiunea de Referate și Comunicări Științifice Studențești</vt:lpstr>
      <vt:lpstr/>
    </vt:vector>
  </TitlesOfParts>
  <Manager/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Sesiunea de Referate și Comunicări Științifice Studențești</dc:title>
  <dc:subject>Formular de înscriere</dc:subject>
  <dc:creator/>
  <cp:keywords>SRCS 15 MAI 2026</cp:keywords>
  <dc:description/>
  <cp:lastModifiedBy/>
  <cp:revision>1</cp:revision>
  <dcterms:created xsi:type="dcterms:W3CDTF">2022-04-05T12:57:00Z</dcterms:created>
  <dcterms:modified xsi:type="dcterms:W3CDTF">2026-05-02T12:28:00Z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