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172E5" w:rsidRPr="00637200" w14:paraId="0CE04132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0A3E2363" w14:textId="77777777" w:rsidR="000172E5" w:rsidRPr="00A90B0F" w:rsidRDefault="00F74250" w:rsidP="00F74250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Titlul lucrării</w:t>
            </w:r>
          </w:p>
        </w:tc>
      </w:tr>
      <w:tr w:rsidR="007D5DBF" w:rsidRPr="00846B76" w14:paraId="03AD170C" w14:textId="77777777" w:rsidTr="007D5DBF">
        <w:trPr>
          <w:trHeight w:val="884"/>
        </w:trPr>
        <w:tc>
          <w:tcPr>
            <w:tcW w:w="5000" w:type="pct"/>
            <w:vAlign w:val="center"/>
          </w:tcPr>
          <w:tbl>
            <w:tblPr>
              <w:tblStyle w:val="Tabelgril"/>
              <w:tblW w:w="88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0"/>
            </w:tblGrid>
            <w:tr w:rsidR="007D5DBF" w14:paraId="4282BD64" w14:textId="77777777" w:rsidTr="00A90B0F">
              <w:tc>
                <w:tcPr>
                  <w:tcW w:w="1814" w:type="dxa"/>
                </w:tcPr>
                <w:p w14:paraId="6EB9801C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bottom w:val="dashed" w:sz="4" w:space="0" w:color="auto"/>
                  </w:tcBorders>
                  <w:vAlign w:val="bottom"/>
                </w:tcPr>
                <w:p w14:paraId="3F47D9FE" w14:textId="477CA9F9" w:rsidR="007D5DBF" w:rsidRPr="00B83F63" w:rsidRDefault="007D5DBF" w:rsidP="00A90B0F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  <w:tr w:rsidR="007D5DBF" w14:paraId="1F8AB6BA" w14:textId="77777777" w:rsidTr="00A90B0F">
              <w:tc>
                <w:tcPr>
                  <w:tcW w:w="1814" w:type="dxa"/>
                </w:tcPr>
                <w:p w14:paraId="3CDFBB3F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32486D02" w14:textId="77777777" w:rsidR="007D5DBF" w:rsidRPr="00B83F63" w:rsidRDefault="007D5DBF" w:rsidP="00A90B0F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1CFBD1D2" w14:textId="77777777" w:rsidR="007D5DBF" w:rsidRPr="009A35AD" w:rsidRDefault="007D5DBF" w:rsidP="007D5DBF">
            <w:pPr>
              <w:rPr>
                <w:sz w:val="24"/>
                <w:szCs w:val="24"/>
              </w:rPr>
            </w:pPr>
          </w:p>
        </w:tc>
      </w:tr>
      <w:tr w:rsidR="000172E5" w:rsidRPr="00846B76" w14:paraId="69EE2F47" w14:textId="77777777" w:rsidTr="009A35A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2259CBD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A90B0F" w14:paraId="07A9093B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7198A2C3" w14:textId="77777777" w:rsidR="000172E5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Autorii lucrării</w:t>
            </w:r>
          </w:p>
        </w:tc>
      </w:tr>
      <w:tr w:rsidR="00077849" w:rsidRPr="00846B76" w14:paraId="1E6B49AB" w14:textId="77777777" w:rsidTr="00BC3163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077849" w14:paraId="7EA11361" w14:textId="77777777" w:rsidTr="00B83F63">
              <w:tc>
                <w:tcPr>
                  <w:tcW w:w="1814" w:type="dxa"/>
                </w:tcPr>
                <w:p w14:paraId="067B998E" w14:textId="0C30EDFE" w:rsidR="00077849" w:rsidRPr="00A90B0F" w:rsidRDefault="00077849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 xml:space="preserve">Nume </w:t>
                  </w:r>
                  <w:sdt>
                    <w:sdtPr>
                      <w:rPr>
                        <w:sz w:val="22"/>
                        <w:szCs w:val="22"/>
                      </w:rPr>
                      <w:id w:val="-2047821762"/>
                      <w:placeholder>
                        <w:docPart w:val="3FA1EAD40B8747DFA91886F27BC4165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Pr="00A90B0F">
                        <w:rPr>
                          <w:sz w:val="22"/>
                          <w:szCs w:val="22"/>
                          <w:lang w:bidi="ro-RO"/>
                        </w:rPr>
                        <w:t>Prenume</w:t>
                      </w:r>
                    </w:sdtContent>
                  </w:sdt>
                  <w:r w:rsidRPr="00A90B0F">
                    <w:rPr>
                      <w:sz w:val="22"/>
                      <w:szCs w:val="22"/>
                    </w:rPr>
                    <w:t xml:space="preserve"> student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shd w:val="clear" w:color="auto" w:fill="auto"/>
                  <w:vAlign w:val="bottom"/>
                </w:tcPr>
                <w:p w14:paraId="4EBE892B" w14:textId="33C70580" w:rsidR="00077849" w:rsidRPr="00B83F63" w:rsidRDefault="00077849" w:rsidP="00A90B0F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  <w:tr w:rsidR="00077849" w14:paraId="3E13D5AF" w14:textId="77777777" w:rsidTr="00A90B0F">
              <w:tc>
                <w:tcPr>
                  <w:tcW w:w="1814" w:type="dxa"/>
                </w:tcPr>
                <w:p w14:paraId="04716B80" w14:textId="1F56CA28" w:rsidR="00077849" w:rsidRPr="00A90B0F" w:rsidRDefault="00077849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 xml:space="preserve">Nume </w:t>
                  </w:r>
                  <w:sdt>
                    <w:sdtPr>
                      <w:rPr>
                        <w:sz w:val="22"/>
                        <w:szCs w:val="22"/>
                      </w:rPr>
                      <w:id w:val="-1613810016"/>
                      <w:placeholder>
                        <w:docPart w:val="E08C4B55BC134223BDC994150D37B84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Pr="00A90B0F">
                        <w:rPr>
                          <w:sz w:val="22"/>
                          <w:szCs w:val="22"/>
                          <w:lang w:bidi="ro-RO"/>
                        </w:rPr>
                        <w:t>Prenume</w:t>
                      </w:r>
                    </w:sdtContent>
                  </w:sdt>
                  <w:r w:rsidRPr="00A90B0F">
                    <w:rPr>
                      <w:sz w:val="22"/>
                      <w:szCs w:val="22"/>
                    </w:rPr>
                    <w:t xml:space="preserve"> coordonator</w:t>
                  </w:r>
                </w:p>
              </w:tc>
              <w:tc>
                <w:tcPr>
                  <w:tcW w:w="7041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0E35B956" w14:textId="77777777" w:rsidR="00077849" w:rsidRPr="00B83F63" w:rsidRDefault="00077849" w:rsidP="00A90B0F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31B8ED10" w14:textId="77777777" w:rsidR="00077849" w:rsidRPr="00846B76" w:rsidRDefault="0007784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C3163" w:rsidRPr="00846B76" w14:paraId="7BB05747" w14:textId="77777777" w:rsidTr="00BC3163">
        <w:tc>
          <w:tcPr>
            <w:tcW w:w="5000" w:type="pct"/>
            <w:vAlign w:val="bottom"/>
          </w:tcPr>
          <w:p w14:paraId="62CD5E87" w14:textId="77777777" w:rsidR="00BC3163" w:rsidRPr="00846B76" w:rsidRDefault="00BC3163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2EEB" w:rsidRPr="00A90B0F" w14:paraId="298866F5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371130C3" w14:textId="77777777" w:rsidR="00972EEB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 xml:space="preserve">Afilierea </w:t>
            </w:r>
            <w:r w:rsidRPr="00A90B0F">
              <w:rPr>
                <w:sz w:val="24"/>
                <w:szCs w:val="24"/>
              </w:rPr>
              <w:br/>
              <w:t>instituțională</w:t>
            </w:r>
          </w:p>
        </w:tc>
      </w:tr>
      <w:tr w:rsidR="00A90B0F" w:rsidRPr="00846B76" w14:paraId="5009C24A" w14:textId="77777777" w:rsidTr="00A90B0F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A90B0F" w14:paraId="64534110" w14:textId="77777777" w:rsidTr="00A90B0F">
              <w:tc>
                <w:tcPr>
                  <w:tcW w:w="1814" w:type="dxa"/>
                </w:tcPr>
                <w:p w14:paraId="191670BD" w14:textId="2CCC786C" w:rsidR="00A90B0F" w:rsidRPr="00A90B0F" w:rsidRDefault="00A90B0F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>Numele și adresa instituției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vAlign w:val="bottom"/>
                </w:tcPr>
                <w:p w14:paraId="0CEFBDDB" w14:textId="77777777" w:rsidR="00A90B0F" w:rsidRPr="00A90B0F" w:rsidRDefault="00A90B0F" w:rsidP="00A90B0F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B726E9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0B0F" w:rsidRPr="00846B76" w14:paraId="5ABFD863" w14:textId="77777777" w:rsidTr="00A90B0F">
        <w:tc>
          <w:tcPr>
            <w:tcW w:w="5000" w:type="pct"/>
            <w:vAlign w:val="bottom"/>
          </w:tcPr>
          <w:p w14:paraId="283029C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B5CBF" w:rsidRPr="00A90B0F" w14:paraId="4DC7E590" w14:textId="77777777" w:rsidTr="009A35AD">
        <w:tc>
          <w:tcPr>
            <w:tcW w:w="5000" w:type="pct"/>
            <w:shd w:val="clear" w:color="auto" w:fill="731F1C" w:themeFill="accent5"/>
            <w:vAlign w:val="bottom"/>
          </w:tcPr>
          <w:p w14:paraId="216F8181" w14:textId="77777777" w:rsidR="009B5CBF" w:rsidRPr="00A90B0F" w:rsidRDefault="009B5CBF" w:rsidP="009B5CBF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Date contact</w:t>
            </w:r>
            <w:r w:rsidRPr="00A90B0F">
              <w:rPr>
                <w:sz w:val="24"/>
                <w:szCs w:val="24"/>
              </w:rPr>
              <w:br/>
              <w:t>prim autor</w:t>
            </w:r>
          </w:p>
        </w:tc>
      </w:tr>
      <w:tr w:rsidR="00B47AF5" w:rsidRPr="00846B76" w14:paraId="5493FB8A" w14:textId="77777777" w:rsidTr="00B47AF5">
        <w:tc>
          <w:tcPr>
            <w:tcW w:w="5000" w:type="pct"/>
            <w:vAlign w:val="bottom"/>
          </w:tcPr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2948"/>
              <w:gridCol w:w="567"/>
            </w:tblGrid>
            <w:tr w:rsidR="00B47AF5" w14:paraId="6221CBF9" w14:textId="77777777" w:rsidTr="00B47AF5">
              <w:trPr>
                <w:gridAfter w:val="1"/>
                <w:wAfter w:w="567" w:type="dxa"/>
              </w:trPr>
              <w:sdt>
                <w:sdtPr>
                  <w:rPr>
                    <w:sz w:val="24"/>
                    <w:szCs w:val="24"/>
                  </w:rPr>
                  <w:id w:val="1746984935"/>
                  <w:placeholder>
                    <w:docPart w:val="2F7D352D22874D2D9746388A65A77C1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814" w:type="dxa"/>
                    </w:tcPr>
                    <w:p w14:paraId="48D331F0" w14:textId="558F4AED" w:rsidR="00B47AF5" w:rsidRDefault="00B47AF5" w:rsidP="006145D8">
                      <w:pPr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  <w:r w:rsidRPr="009A35AD">
                        <w:rPr>
                          <w:sz w:val="24"/>
                          <w:szCs w:val="24"/>
                          <w:lang w:bidi="ro-RO"/>
                        </w:rPr>
                        <w:t>Telefon mobil</w:t>
                      </w:r>
                    </w:p>
                  </w:tc>
                </w:sdtContent>
              </w:sdt>
              <w:tc>
                <w:tcPr>
                  <w:tcW w:w="2948" w:type="dxa"/>
                  <w:tcBorders>
                    <w:bottom w:val="dashed" w:sz="4" w:space="0" w:color="auto"/>
                  </w:tcBorders>
                </w:tcPr>
                <w:p w14:paraId="692F9987" w14:textId="77777777" w:rsidR="00B47AF5" w:rsidRPr="00B47AF5" w:rsidRDefault="00B47AF5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  <w:tr w:rsidR="00B47AF5" w14:paraId="0776A947" w14:textId="77777777" w:rsidTr="00B47AF5">
              <w:tc>
                <w:tcPr>
                  <w:tcW w:w="1814" w:type="dxa"/>
                </w:tcPr>
                <w:p w14:paraId="459AF9EE" w14:textId="6B612ECE" w:rsidR="00B47AF5" w:rsidRDefault="00B47AF5" w:rsidP="006145D8">
                  <w:pPr>
                    <w:rPr>
                      <w:rFonts w:asciiTheme="majorHAnsi" w:hAnsiTheme="majorHAnsi"/>
                      <w:b/>
                      <w:sz w:val="8"/>
                    </w:rPr>
                  </w:pPr>
                  <w:r>
                    <w:rPr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3515" w:type="dxa"/>
                  <w:gridSpan w:val="2"/>
                  <w:tcBorders>
                    <w:bottom w:val="dashed" w:sz="4" w:space="0" w:color="auto"/>
                  </w:tcBorders>
                </w:tcPr>
                <w:p w14:paraId="6572FD92" w14:textId="77777777" w:rsidR="00B47AF5" w:rsidRPr="00B47AF5" w:rsidRDefault="00B47AF5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F755D94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47AF5" w:rsidRPr="00846B76" w14:paraId="30F69DFA" w14:textId="77777777" w:rsidTr="00B47AF5">
        <w:tc>
          <w:tcPr>
            <w:tcW w:w="5000" w:type="pct"/>
            <w:vAlign w:val="bottom"/>
          </w:tcPr>
          <w:p w14:paraId="0E320BAD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25B1E0" w14:textId="77777777" w:rsidR="00C5482C" w:rsidRPr="00707462" w:rsidRDefault="00C5482C">
      <w:pPr>
        <w:spacing w:before="0"/>
        <w:rPr>
          <w:sz w:val="2"/>
          <w:szCs w:val="2"/>
        </w:rPr>
      </w:pPr>
      <w:r w:rsidRPr="00707462">
        <w:rPr>
          <w:sz w:val="2"/>
          <w:szCs w:val="2"/>
        </w:rPr>
        <w:br w:type="page"/>
      </w:r>
    </w:p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87A18" w:rsidRPr="00B47AF5" w14:paraId="0D99EAD1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5D25C8EC" w14:textId="77777777" w:rsidR="00887A18" w:rsidRPr="00B47AF5" w:rsidRDefault="00887A18" w:rsidP="00707462">
            <w:pPr>
              <w:pStyle w:val="Titlu1"/>
              <w:outlineLvl w:val="0"/>
              <w:rPr>
                <w:sz w:val="24"/>
                <w:szCs w:val="24"/>
              </w:rPr>
            </w:pPr>
            <w:r w:rsidRPr="00B47AF5">
              <w:rPr>
                <w:sz w:val="24"/>
                <w:szCs w:val="24"/>
              </w:rPr>
              <w:lastRenderedPageBreak/>
              <w:t>Rezumatul lucrării</w:t>
            </w:r>
            <w:r w:rsidR="00707462" w:rsidRPr="00B47AF5">
              <w:rPr>
                <w:sz w:val="24"/>
                <w:szCs w:val="24"/>
              </w:rPr>
              <w:t xml:space="preserve"> (minimum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07462" w:rsidRPr="00B47AF5">
              <w:rPr>
                <w:sz w:val="24"/>
                <w:szCs w:val="24"/>
              </w:rPr>
              <w:t xml:space="preserve"> rânduri, maximum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07462" w:rsidRPr="00B47AF5">
              <w:rPr>
                <w:sz w:val="24"/>
                <w:szCs w:val="24"/>
              </w:rPr>
              <w:t xml:space="preserve"> de rânduri)</w:t>
            </w:r>
          </w:p>
        </w:tc>
      </w:tr>
    </w:tbl>
    <w:sdt>
      <w:sdtPr>
        <w:rPr>
          <w:rStyle w:val="StilSRCSSCaracter"/>
        </w:rPr>
        <w:alias w:val="Rezumatul lucrării"/>
        <w:tag w:val="Rezumatul lucrării"/>
        <w:id w:val="1016818428"/>
        <w:lock w:val="sdtLocked"/>
        <w:placeholder>
          <w:docPart w:val="DefaultPlaceholder_1081868574"/>
        </w:placeholder>
        <w15:appearance w15:val="tags"/>
      </w:sdtPr>
      <w:sdtEndPr>
        <w:rPr>
          <w:rStyle w:val="StilSRCSSCaracter"/>
        </w:rPr>
      </w:sdtEndPr>
      <w:sdtContent>
        <w:p w14:paraId="0A062C10" w14:textId="1B0DBDA7" w:rsidR="00707462" w:rsidRPr="00EB6B8C" w:rsidRDefault="00F076E3" w:rsidP="00F076E3">
          <w:pPr>
            <w:pStyle w:val="StilSRCSS"/>
            <w:rPr>
              <w:rStyle w:val="StilSRCSSCaracter"/>
              <w:szCs w:val="24"/>
            </w:rPr>
          </w:pPr>
          <w:r>
            <w:rPr>
              <w:rStyle w:val="StilSRCSSCaracter"/>
              <w:szCs w:val="24"/>
            </w:rPr>
            <w:t>Faceți clic aici pentru a insera textul rezumatului lucrării!</w:t>
          </w:r>
        </w:p>
        <w:p w14:paraId="29D51810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08E4C4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433D33E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DFE0DB3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6605682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8E381D5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AF8A298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826F5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79F7544B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069B7DC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2BF3B15" w14:textId="008BFEB6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5B74E82" w14:textId="21D7E5A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72920285" w14:textId="4053ABEB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4F72186" w14:textId="070F2205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A98DAC7" w14:textId="7777777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35472AC9" w14:textId="77777777" w:rsidR="00FC7BEB" w:rsidRDefault="00E2334D" w:rsidP="00707462">
          <w:pPr>
            <w:pStyle w:val="StilSRCSS"/>
            <w:rPr>
              <w:rStyle w:val="StilSRCSSCaracter"/>
            </w:rPr>
          </w:pPr>
        </w:p>
      </w:sdtContent>
    </w:sdt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21A09" w:rsidRPr="00A21A09" w14:paraId="326D7B9B" w14:textId="77777777" w:rsidTr="00A606EE">
        <w:tc>
          <w:tcPr>
            <w:tcW w:w="5000" w:type="pct"/>
            <w:shd w:val="clear" w:color="auto" w:fill="731F1C" w:themeFill="accent5"/>
            <w:vAlign w:val="bottom"/>
          </w:tcPr>
          <w:p w14:paraId="70DEE7BF" w14:textId="77777777" w:rsidR="00A21A09" w:rsidRPr="00A21A09" w:rsidRDefault="00A21A09" w:rsidP="00A606EE">
            <w:pPr>
              <w:pStyle w:val="Titlu1"/>
              <w:outlineLvl w:val="0"/>
              <w:rPr>
                <w:sz w:val="24"/>
                <w:szCs w:val="24"/>
              </w:rPr>
            </w:pPr>
            <w:r w:rsidRPr="00A21A09">
              <w:rPr>
                <w:sz w:val="24"/>
                <w:szCs w:val="24"/>
              </w:rPr>
              <w:t>Bibliografie și webografie</w:t>
            </w:r>
          </w:p>
        </w:tc>
      </w:tr>
    </w:tbl>
    <w:p w14:paraId="0BFDE3D1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</w:t>
      </w:r>
      <w:r w:rsidRPr="00EB6B8C">
        <w:rPr>
          <w:i/>
          <w:iCs/>
          <w:szCs w:val="24"/>
        </w:rPr>
        <w:t>Titlul cărții</w:t>
      </w:r>
      <w:r w:rsidRPr="00EB6B8C">
        <w:rPr>
          <w:szCs w:val="24"/>
        </w:rPr>
        <w:t xml:space="preserve">, Editura, Orașul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>.</w:t>
      </w:r>
    </w:p>
    <w:p w14:paraId="26198B9D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Titlul jurnalului, Volumul, Numărul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 xml:space="preserve"> pagina.</w:t>
      </w:r>
    </w:p>
    <w:p w14:paraId="3D0DD2D6" w14:textId="77777777" w:rsidR="00FC7BEB" w:rsidRPr="00EB6B8C" w:rsidRDefault="00E2334D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hyperlink r:id="rId10" w:history="1">
        <w:r w:rsidR="00FC7BEB" w:rsidRPr="00EB6B8C">
          <w:rPr>
            <w:rStyle w:val="Hyperlink"/>
            <w:szCs w:val="24"/>
          </w:rPr>
          <w:t>http://…</w:t>
        </w:r>
      </w:hyperlink>
    </w:p>
    <w:sectPr w:rsidR="00FC7BEB" w:rsidRPr="00EB6B8C" w:rsidSect="00FC7B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1" w:gutter="0"/>
      <w:lnNumType w:countBy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534B6" w14:textId="77777777" w:rsidR="00E2334D" w:rsidRDefault="00E2334D" w:rsidP="000172E5">
      <w:pPr>
        <w:spacing w:after="0" w:line="240" w:lineRule="auto"/>
      </w:pPr>
      <w:r>
        <w:separator/>
      </w:r>
    </w:p>
  </w:endnote>
  <w:endnote w:type="continuationSeparator" w:id="0">
    <w:p w14:paraId="0A987E92" w14:textId="77777777" w:rsidR="00E2334D" w:rsidRDefault="00E2334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1199D5-A7DC-482D-B1B5-9A3A4C7C5E86}"/>
    <w:embedBold r:id="rId2" w:fontKey="{FC7C5B21-3A5C-4D7B-BB43-B1B8E9E33020}"/>
    <w:embedItalic r:id="rId3" w:fontKey="{DD2A22A8-AE30-43C1-A6E3-81C3D03E8E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CBE0242-92EC-4165-A453-225A93DBAEF6}"/>
    <w:embedBold r:id="rId5" w:fontKey="{12D876A1-7F46-43A2-842B-85A0B060AFC4}"/>
    <w:embedItalic r:id="rId6" w:fontKey="{6BC74948-30A9-4B88-BE59-387CCFFFFB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4CBA2372-B5A9-4AC5-B238-7429E6A9F3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6A88878-EFDE-4E45-97B0-917F39971AA9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9" w:fontKey="{D2175308-E90A-46BD-9259-6086BD0B0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1CEA" w14:textId="77777777" w:rsidR="00741735" w:rsidRDefault="00741735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2"/>
      <w:gridCol w:w="4504"/>
    </w:tblGrid>
    <w:tr w:rsidR="00B81D0B" w:rsidRPr="00311D4F" w14:paraId="7E34CB81" w14:textId="77777777" w:rsidTr="00D02D47">
      <w:tc>
        <w:tcPr>
          <w:tcW w:w="4675" w:type="dxa"/>
          <w:vAlign w:val="center"/>
        </w:tcPr>
        <w:p w14:paraId="38794155" w14:textId="05C9347B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Universitatea din Craiova</w:t>
          </w:r>
        </w:p>
        <w:p w14:paraId="1ECC19A5" w14:textId="77777777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Facultatea de Științe</w:t>
          </w:r>
        </w:p>
        <w:p w14:paraId="17009886" w14:textId="77777777" w:rsidR="00311D4F" w:rsidRPr="00B81D0B" w:rsidRDefault="006A7A0F" w:rsidP="008D36D0">
          <w:pPr>
            <w:pStyle w:val="Subsol"/>
            <w:spacing w:before="0"/>
            <w:rPr>
              <w:b/>
              <w:color w:val="0070C0"/>
              <w:sz w:val="20"/>
              <w:szCs w:val="20"/>
            </w:rPr>
          </w:pPr>
          <w:r w:rsidRPr="00B81D0B">
            <w:rPr>
              <w:b/>
              <w:color w:val="0070C0"/>
              <w:sz w:val="20"/>
              <w:szCs w:val="20"/>
            </w:rPr>
            <w:t>Departamentul de Chimie</w:t>
          </w:r>
        </w:p>
        <w:p w14:paraId="5D3C5EA7" w14:textId="064BE6DD" w:rsidR="00D02D47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484D3B75" wp14:editId="1131C2F6">
                <wp:simplePos x="0" y="0"/>
                <wp:positionH relativeFrom="column">
                  <wp:posOffset>-257175</wp:posOffset>
                </wp:positionH>
                <wp:positionV relativeFrom="paragraph">
                  <wp:posOffset>62230</wp:posOffset>
                </wp:positionV>
                <wp:extent cx="132715" cy="151130"/>
                <wp:effectExtent l="0" t="0" r="635" b="1270"/>
                <wp:wrapSquare wrapText="bothSides"/>
                <wp:docPr id="5" name="I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2D47" w:rsidRPr="00B81D0B">
            <w:rPr>
              <w:color w:val="0070C0"/>
              <w:sz w:val="20"/>
              <w:szCs w:val="20"/>
            </w:rPr>
            <w:t>Str. Calea București, Nr. 107 I, Craiova, România</w:t>
          </w:r>
        </w:p>
        <w:p w14:paraId="1F965932" w14:textId="77777777" w:rsid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 w:rsidRPr="00DF2518"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254E28C0" wp14:editId="43A1EF3D">
                <wp:simplePos x="0" y="0"/>
                <wp:positionH relativeFrom="column">
                  <wp:posOffset>-257175</wp:posOffset>
                </wp:positionH>
                <wp:positionV relativeFrom="paragraph">
                  <wp:posOffset>59055</wp:posOffset>
                </wp:positionV>
                <wp:extent cx="132715" cy="143510"/>
                <wp:effectExtent l="0" t="0" r="635" b="8890"/>
                <wp:wrapSquare wrapText="bothSides"/>
                <wp:docPr id="3" name="I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43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F2518">
            <w:rPr>
              <w:color w:val="0070C0"/>
              <w:sz w:val="20"/>
              <w:szCs w:val="20"/>
            </w:rPr>
            <w:t>+40 251 597 048</w:t>
          </w:r>
        </w:p>
        <w:p w14:paraId="0CE80E65" w14:textId="3EBD0323" w:rsidR="00DF2518" w:rsidRP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7536D6CC" wp14:editId="3BC2E44C">
                <wp:simplePos x="0" y="0"/>
                <wp:positionH relativeFrom="column">
                  <wp:posOffset>-257175</wp:posOffset>
                </wp:positionH>
                <wp:positionV relativeFrom="paragraph">
                  <wp:posOffset>58420</wp:posOffset>
                </wp:positionV>
                <wp:extent cx="132715" cy="151130"/>
                <wp:effectExtent l="0" t="0" r="635" b="1270"/>
                <wp:wrapSquare wrapText="bothSides"/>
                <wp:docPr id="8" name="I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0070C0"/>
              <w:sz w:val="20"/>
              <w:szCs w:val="20"/>
            </w:rPr>
            <w:t>chimie@ucv.ro</w:t>
          </w:r>
        </w:p>
      </w:tc>
      <w:tc>
        <w:tcPr>
          <w:tcW w:w="4675" w:type="dxa"/>
          <w:vAlign w:val="center"/>
        </w:tcPr>
        <w:p w14:paraId="3D7CF7A2" w14:textId="77777777" w:rsidR="00311D4F" w:rsidRPr="00311D4F" w:rsidRDefault="00311D4F" w:rsidP="00D02D47">
          <w:pPr>
            <w:pStyle w:val="Subsol"/>
            <w:jc w:val="right"/>
          </w:pPr>
          <w:r w:rsidRPr="00311D4F">
            <w:rPr>
              <w:noProof/>
              <w:lang w:eastAsia="ro-RO"/>
            </w:rPr>
            <w:drawing>
              <wp:inline distT="0" distB="0" distL="0" distR="0" wp14:anchorId="23648556" wp14:editId="625BFB92">
                <wp:extent cx="568800" cy="568800"/>
                <wp:effectExtent l="0" t="0" r="3175" b="3175"/>
                <wp:docPr id="6" name="Imag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0" cy="5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002E8" w14:textId="77777777" w:rsidR="006145D8" w:rsidRDefault="006145D8" w:rsidP="00D02D47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B838" w14:textId="77777777" w:rsidR="00741735" w:rsidRDefault="00741735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B5501" w14:textId="77777777" w:rsidR="00E2334D" w:rsidRDefault="00E2334D" w:rsidP="000172E5">
      <w:pPr>
        <w:spacing w:after="0" w:line="240" w:lineRule="auto"/>
      </w:pPr>
      <w:r>
        <w:separator/>
      </w:r>
    </w:p>
  </w:footnote>
  <w:footnote w:type="continuationSeparator" w:id="0">
    <w:p w14:paraId="3628B8F9" w14:textId="77777777" w:rsidR="00E2334D" w:rsidRDefault="00E2334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7BC86" w14:textId="77777777" w:rsidR="00741735" w:rsidRDefault="00741735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360"/>
      <w:gridCol w:w="4666"/>
    </w:tblGrid>
    <w:tr w:rsidR="00B337A2" w:rsidRPr="00637200" w14:paraId="630DF379" w14:textId="77777777" w:rsidTr="0062282C">
      <w:trPr>
        <w:trHeight w:val="990"/>
      </w:trPr>
      <w:tc>
        <w:tcPr>
          <w:tcW w:w="1350" w:type="dxa"/>
          <w:vAlign w:val="center"/>
        </w:tcPr>
        <w:p w14:paraId="5977905D" w14:textId="1934D225" w:rsidR="00B337A2" w:rsidRPr="0062282C" w:rsidRDefault="0062282C" w:rsidP="0062282C">
          <w:pPr>
            <w:pStyle w:val="Antet"/>
            <w:jc w:val="center"/>
            <w:rPr>
              <w:sz w:val="18"/>
              <w:szCs w:val="18"/>
            </w:rPr>
          </w:pPr>
          <w:r w:rsidRPr="0062282C">
            <w:rPr>
              <w:noProof/>
              <w:sz w:val="18"/>
              <w:szCs w:val="18"/>
            </w:rPr>
            <w:drawing>
              <wp:inline distT="0" distB="0" distL="0" distR="0" wp14:anchorId="1A6E938F" wp14:editId="4F90F8C2">
                <wp:extent cx="2631600" cy="849600"/>
                <wp:effectExtent l="0" t="0" r="0" b="8255"/>
                <wp:docPr id="1" name="Graf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600" cy="8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AEA2157" w14:textId="45A5D677" w:rsidR="00F74250" w:rsidRPr="00B47AF5" w:rsidRDefault="00E45CC5" w:rsidP="009B5CBF">
          <w:pPr>
            <w:pStyle w:val="Antet"/>
            <w:spacing w:before="120" w:line="240" w:lineRule="auto"/>
            <w:jc w:val="center"/>
            <w:rPr>
              <w:sz w:val="28"/>
              <w:szCs w:val="28"/>
            </w:rPr>
          </w:pPr>
          <w:r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Formular de în</w:t>
          </w:r>
          <w:r w:rsidR="00680B97"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s</w:t>
          </w:r>
          <w:r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criere</w:t>
          </w:r>
          <w:r w:rsidR="00F74250" w:rsidRPr="00B47AF5">
            <w:rPr>
              <w:sz w:val="28"/>
              <w:szCs w:val="28"/>
            </w:rPr>
            <w:br/>
            <w:t>Sesiunea de Referate și Comunicări Științifice Studențești</w:t>
          </w:r>
          <w:r w:rsidR="00741735">
            <w:rPr>
              <w:sz w:val="28"/>
              <w:szCs w:val="28"/>
            </w:rPr>
            <w:br/>
          </w:r>
          <w:r w:rsidR="00741735" w:rsidRPr="00741735">
            <w:rPr>
              <w:rFonts w:ascii="Arial Black" w:hAnsi="Arial Black"/>
              <w:sz w:val="24"/>
            </w:rPr>
            <w:t>17 MAI 2024</w:t>
          </w:r>
        </w:p>
      </w:tc>
    </w:tr>
  </w:tbl>
  <w:p w14:paraId="2942663D" w14:textId="439E8176" w:rsidR="000172E5" w:rsidRPr="00311D4F" w:rsidRDefault="000172E5" w:rsidP="00311D4F">
    <w:pPr>
      <w:pStyle w:val="Frspaier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C919A" w14:textId="77777777" w:rsidR="00741735" w:rsidRDefault="00741735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9.75pt;height:11.25pt;visibility:visible;mso-wrap-style:square" o:bullet="t" filled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ă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97ACB"/>
    <w:multiLevelType w:val="hybridMultilevel"/>
    <w:tmpl w:val="B302F590"/>
    <w:lvl w:ilvl="0" w:tplc="3B604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numerotat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077E7A"/>
    <w:multiLevelType w:val="hybridMultilevel"/>
    <w:tmpl w:val="CCBCF62E"/>
    <w:lvl w:ilvl="0" w:tplc="D8D4F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808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6A4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80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847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A8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AF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C4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B8"/>
    <w:rsid w:val="000172E5"/>
    <w:rsid w:val="00052382"/>
    <w:rsid w:val="0006568A"/>
    <w:rsid w:val="0007123F"/>
    <w:rsid w:val="00076F0F"/>
    <w:rsid w:val="00077849"/>
    <w:rsid w:val="00084253"/>
    <w:rsid w:val="000D1F49"/>
    <w:rsid w:val="001727CA"/>
    <w:rsid w:val="001800AB"/>
    <w:rsid w:val="002C56E6"/>
    <w:rsid w:val="002E3855"/>
    <w:rsid w:val="00311D4F"/>
    <w:rsid w:val="0034390E"/>
    <w:rsid w:val="00344849"/>
    <w:rsid w:val="00361E11"/>
    <w:rsid w:val="003769BA"/>
    <w:rsid w:val="003F0847"/>
    <w:rsid w:val="0040090B"/>
    <w:rsid w:val="0042784C"/>
    <w:rsid w:val="0044365D"/>
    <w:rsid w:val="0046302A"/>
    <w:rsid w:val="004717DE"/>
    <w:rsid w:val="00487D2D"/>
    <w:rsid w:val="004D5D62"/>
    <w:rsid w:val="004E48B1"/>
    <w:rsid w:val="00501286"/>
    <w:rsid w:val="00502E9C"/>
    <w:rsid w:val="005112D0"/>
    <w:rsid w:val="00577E06"/>
    <w:rsid w:val="00583334"/>
    <w:rsid w:val="005902FB"/>
    <w:rsid w:val="005A3BF7"/>
    <w:rsid w:val="005F0B5F"/>
    <w:rsid w:val="005F2035"/>
    <w:rsid w:val="005F7990"/>
    <w:rsid w:val="006145D8"/>
    <w:rsid w:val="0062282C"/>
    <w:rsid w:val="00637200"/>
    <w:rsid w:val="0063739C"/>
    <w:rsid w:val="00680B97"/>
    <w:rsid w:val="006A7A0F"/>
    <w:rsid w:val="006B1A97"/>
    <w:rsid w:val="006F1EB3"/>
    <w:rsid w:val="00707462"/>
    <w:rsid w:val="007147D7"/>
    <w:rsid w:val="00741735"/>
    <w:rsid w:val="00751266"/>
    <w:rsid w:val="00770F25"/>
    <w:rsid w:val="00777220"/>
    <w:rsid w:val="007A35A8"/>
    <w:rsid w:val="007A3B03"/>
    <w:rsid w:val="007B0A85"/>
    <w:rsid w:val="007C6A52"/>
    <w:rsid w:val="007D5DBF"/>
    <w:rsid w:val="007F4DA8"/>
    <w:rsid w:val="0082043E"/>
    <w:rsid w:val="00846B76"/>
    <w:rsid w:val="00862DB1"/>
    <w:rsid w:val="0086797B"/>
    <w:rsid w:val="00887A18"/>
    <w:rsid w:val="00891709"/>
    <w:rsid w:val="008D36D0"/>
    <w:rsid w:val="008E203A"/>
    <w:rsid w:val="0091229C"/>
    <w:rsid w:val="009168D4"/>
    <w:rsid w:val="00940E73"/>
    <w:rsid w:val="00972EEB"/>
    <w:rsid w:val="0098597D"/>
    <w:rsid w:val="009A35AD"/>
    <w:rsid w:val="009B5CBF"/>
    <w:rsid w:val="009F619A"/>
    <w:rsid w:val="009F6DDE"/>
    <w:rsid w:val="00A21A09"/>
    <w:rsid w:val="00A370A8"/>
    <w:rsid w:val="00A90B0F"/>
    <w:rsid w:val="00A97A29"/>
    <w:rsid w:val="00B12519"/>
    <w:rsid w:val="00B275EF"/>
    <w:rsid w:val="00B337A2"/>
    <w:rsid w:val="00B47AF5"/>
    <w:rsid w:val="00B81D0B"/>
    <w:rsid w:val="00B83F63"/>
    <w:rsid w:val="00BC3163"/>
    <w:rsid w:val="00BC7571"/>
    <w:rsid w:val="00BD4753"/>
    <w:rsid w:val="00BD5CB1"/>
    <w:rsid w:val="00BE62EE"/>
    <w:rsid w:val="00C003BA"/>
    <w:rsid w:val="00C4602F"/>
    <w:rsid w:val="00C46878"/>
    <w:rsid w:val="00C5482C"/>
    <w:rsid w:val="00C6231D"/>
    <w:rsid w:val="00C8383A"/>
    <w:rsid w:val="00CB4A51"/>
    <w:rsid w:val="00CD4532"/>
    <w:rsid w:val="00CD47B0"/>
    <w:rsid w:val="00CE6104"/>
    <w:rsid w:val="00CE7918"/>
    <w:rsid w:val="00D02D47"/>
    <w:rsid w:val="00D16163"/>
    <w:rsid w:val="00DB3FAD"/>
    <w:rsid w:val="00DC71EC"/>
    <w:rsid w:val="00DF1FB8"/>
    <w:rsid w:val="00DF2518"/>
    <w:rsid w:val="00E2334D"/>
    <w:rsid w:val="00E45CC5"/>
    <w:rsid w:val="00E61C09"/>
    <w:rsid w:val="00E63FA1"/>
    <w:rsid w:val="00EB3B58"/>
    <w:rsid w:val="00EB6B8C"/>
    <w:rsid w:val="00EC7359"/>
    <w:rsid w:val="00EE3054"/>
    <w:rsid w:val="00F00606"/>
    <w:rsid w:val="00F01256"/>
    <w:rsid w:val="00F076E3"/>
    <w:rsid w:val="00F42FAD"/>
    <w:rsid w:val="00F74250"/>
    <w:rsid w:val="00F9708F"/>
    <w:rsid w:val="00FC7475"/>
    <w:rsid w:val="00FC7BE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BF1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o-R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7A18"/>
    <w:pPr>
      <w:spacing w:before="200"/>
    </w:pPr>
  </w:style>
  <w:style w:type="paragraph" w:styleId="Titlu1">
    <w:name w:val="heading 1"/>
    <w:basedOn w:val="Normal"/>
    <w:link w:val="Titlu1Carac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numerotat1">
    <w:name w:val="Listă numerotată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loareimplicit">
    <w:name w:val="Valoare implicită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6145D8"/>
    <w:rPr>
      <w:b/>
      <w:bCs/>
      <w:color w:val="694A77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145D8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ubsol">
    <w:name w:val="footer"/>
    <w:basedOn w:val="Normal"/>
    <w:link w:val="SubsolCarac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637200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figur">
    <w:name w:val="Tabel figură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145D8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6145D8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6145D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ilSRCSS">
    <w:name w:val="Stil SRCSS"/>
    <w:basedOn w:val="Normal"/>
    <w:link w:val="StilSRCSSCaracter"/>
    <w:autoRedefine/>
    <w:uiPriority w:val="1"/>
    <w:rsid w:val="00751266"/>
    <w:pPr>
      <w:spacing w:before="0" w:after="0" w:line="269" w:lineRule="auto"/>
      <w:ind w:firstLine="720"/>
      <w:jc w:val="both"/>
    </w:pPr>
    <w:rPr>
      <w:sz w:val="24"/>
    </w:rPr>
  </w:style>
  <w:style w:type="character" w:customStyle="1" w:styleId="StilSRCSSCaracter">
    <w:name w:val="Stil SRCSS Caracter"/>
    <w:basedOn w:val="Fontdeparagrafimplicit"/>
    <w:link w:val="StilSRCSS"/>
    <w:uiPriority w:val="1"/>
    <w:rsid w:val="00751266"/>
    <w:rPr>
      <w:sz w:val="24"/>
    </w:rPr>
  </w:style>
  <w:style w:type="character" w:styleId="Numrdelinie">
    <w:name w:val="line number"/>
    <w:basedOn w:val="Fontdeparagrafimplicit"/>
    <w:uiPriority w:val="99"/>
    <w:semiHidden/>
    <w:unhideWhenUsed/>
    <w:rsid w:val="00FC7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&#8230;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ZAR\AppData\Roaming\Microsoft\Templates\Formular%20de%20&#238;nscriere%20ca%20membr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4EAA-4722-4CF6-8348-E07DEFC01DC5}"/>
      </w:docPartPr>
      <w:docPartBody>
        <w:p w:rsidR="00033D19" w:rsidRDefault="00091680">
          <w:r w:rsidRPr="006826F4">
            <w:rPr>
              <w:rStyle w:val="Textsubstituent"/>
            </w:rPr>
            <w:t>Faceți clic aici pentru a introduce text.</w:t>
          </w:r>
        </w:p>
      </w:docPartBody>
    </w:docPart>
    <w:docPart>
      <w:docPartPr>
        <w:name w:val="3FA1EAD40B8747DFA91886F27BC41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6A2EC-8799-4CF6-A4AA-907A7DEF6C4E}"/>
      </w:docPartPr>
      <w:docPartBody>
        <w:p w:rsidR="001279E6" w:rsidRDefault="009F144C" w:rsidP="009F144C">
          <w:pPr>
            <w:pStyle w:val="3FA1EAD40B8747DFA91886F27BC4165D1"/>
          </w:pPr>
          <w:r w:rsidRPr="00A90B0F">
            <w:rPr>
              <w:sz w:val="22"/>
              <w:szCs w:val="22"/>
              <w:lang w:bidi="ro-RO"/>
            </w:rPr>
            <w:t>Prenume</w:t>
          </w:r>
        </w:p>
      </w:docPartBody>
    </w:docPart>
    <w:docPart>
      <w:docPartPr>
        <w:name w:val="E08C4B55BC134223BDC994150D37B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5AC60-CE2A-4665-BAF4-B130A3128AC9}"/>
      </w:docPartPr>
      <w:docPartBody>
        <w:p w:rsidR="001279E6" w:rsidRDefault="009F144C" w:rsidP="009F144C">
          <w:pPr>
            <w:pStyle w:val="E08C4B55BC134223BDC994150D37B8451"/>
          </w:pPr>
          <w:r w:rsidRPr="00A90B0F">
            <w:rPr>
              <w:sz w:val="22"/>
              <w:szCs w:val="22"/>
              <w:lang w:bidi="ro-RO"/>
            </w:rPr>
            <w:t>Prenume</w:t>
          </w:r>
        </w:p>
      </w:docPartBody>
    </w:docPart>
    <w:docPart>
      <w:docPartPr>
        <w:name w:val="2F7D352D22874D2D9746388A65A77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48EA7-1C06-4BA4-BF6E-C0C474722207}"/>
      </w:docPartPr>
      <w:docPartBody>
        <w:p w:rsidR="001279E6" w:rsidRDefault="009F144C" w:rsidP="009F144C">
          <w:pPr>
            <w:pStyle w:val="2F7D352D22874D2D9746388A65A77C111"/>
          </w:pPr>
          <w:r w:rsidRPr="009A35AD">
            <w:rPr>
              <w:sz w:val="24"/>
              <w:szCs w:val="24"/>
              <w:lang w:bidi="ro-RO"/>
            </w:rPr>
            <w:t>Telefon mobil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680"/>
    <w:rsid w:val="00033D19"/>
    <w:rsid w:val="00091680"/>
    <w:rsid w:val="001279E6"/>
    <w:rsid w:val="00393E0B"/>
    <w:rsid w:val="003C0437"/>
    <w:rsid w:val="00465F96"/>
    <w:rsid w:val="007A52A5"/>
    <w:rsid w:val="008C5C35"/>
    <w:rsid w:val="009F144C"/>
    <w:rsid w:val="00B1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09168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091680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FA1EAD40B8747DFA91886F27BC4165D1">
    <w:name w:val="3FA1EAD40B8747DFA91886F27BC4165D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08C4B55BC134223BDC994150D37B8451">
    <w:name w:val="E08C4B55BC134223BDC994150D37B845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7D352D22874D2D9746388A65A77C111">
    <w:name w:val="2F7D352D22874D2D9746388A65A77C11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character" w:styleId="Textsubstituent">
    <w:name w:val="Placeholder Text"/>
    <w:basedOn w:val="Fontdeparagrafimplicit"/>
    <w:uiPriority w:val="99"/>
    <w:semiHidden/>
    <w:rsid w:val="009F144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de înscriere ca membru</Template>
  <TotalTime>0</TotalTime>
  <Pages>2</Pages>
  <Words>79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Sesiunea de Referate și Comunicări Științifice Studențești</dc:title>
  <dc:subject>Formular de înscriere</dc:subject>
  <dc:creator/>
  <cp:keywords>SRCS 2024</cp:keywords>
  <dc:description/>
  <cp:lastModifiedBy/>
  <cp:revision>1</cp:revision>
  <dcterms:created xsi:type="dcterms:W3CDTF">2022-04-05T12:57:00Z</dcterms:created>
  <dcterms:modified xsi:type="dcterms:W3CDTF">2024-04-26T10:06:00Z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